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267E" w:rsidRPr="006A267E" w:rsidRDefault="006A267E">
      <w:pPr>
        <w:jc w:val="center"/>
        <w:rPr>
          <w:rFonts w:ascii="Copperplate Gothic Bold" w:hAnsi="Copperplate Gothic Bold"/>
          <w:b/>
          <w:bCs/>
          <w:sz w:val="40"/>
          <w:szCs w:val="40"/>
          <w:lang w:val="en-AU"/>
        </w:rPr>
      </w:pPr>
      <w:r w:rsidRPr="006A267E">
        <w:rPr>
          <w:rFonts w:ascii="Copperplate Gothic Bold" w:hAnsi="Copperplate Gothic Bold"/>
          <w:b/>
          <w:bCs/>
          <w:sz w:val="40"/>
          <w:szCs w:val="40"/>
          <w:lang w:val="en-AU"/>
        </w:rPr>
        <w:t>Cosmic Collision Course</w:t>
      </w:r>
    </w:p>
    <w:p w:rsidR="00084E0E" w:rsidRPr="006A267E" w:rsidRDefault="00C115CB">
      <w:pPr>
        <w:jc w:val="center"/>
        <w:rPr>
          <w:rFonts w:ascii="Copperplate Gothic Bold" w:hAnsi="Copperplate Gothic Bold"/>
          <w:sz w:val="36"/>
          <w:szCs w:val="36"/>
          <w:lang w:val="en-AU"/>
        </w:rPr>
      </w:pPr>
      <w:r w:rsidRPr="006A267E">
        <w:rPr>
          <w:rFonts w:ascii="Copperplate Gothic Bold" w:hAnsi="Copperplate Gothic Bold"/>
          <w:b/>
          <w:bCs/>
          <w:sz w:val="36"/>
          <w:szCs w:val="36"/>
          <w:lang w:val="en-AU"/>
        </w:rPr>
        <w:t>Written In Stone</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There is no better code of living for MANKIND to be found anywhere in the world than in GOD'S TEN COMMANDMENTS. People who live by this STANDARD are wonderful Citizens.  They make the world a better place in which to live.  Imagine a world where no one steals, or kills, lies or hates.  Sounds good doesn't it?  Whenever the subject of “THE TEN COMMANDMENTS” is mentioned, a number of questions are raised, some of which are</w:t>
      </w:r>
      <w:proofErr w:type="gramStart"/>
      <w:r w:rsidRPr="006A267E">
        <w:rPr>
          <w:rFonts w:ascii="Garamond" w:hAnsi="Garamond"/>
          <w:lang w:val="en-AU"/>
        </w:rPr>
        <w:t>:-</w:t>
      </w:r>
      <w:proofErr w:type="gramEnd"/>
      <w:r w:rsidRPr="006A267E">
        <w:rPr>
          <w:rFonts w:ascii="Garamond" w:hAnsi="Garamond"/>
          <w:lang w:val="en-AU"/>
        </w:rPr>
        <w:t xml:space="preserve">  “Do we still have to keep GOD'S TEN COMMANDMENTS”? – “Were they done away with at the cross of JESUS”? -  “Didn't JESUS tell HIS Disciples, that there were only TWO COMMANDMENTS to keep now”? – “Didn't THE COMMANDMENTS only apply to the Jewish nation”?</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In spite of the doubts expressed in those questions, there is still a small minority of Christians who are CERTAIN that THE BIBLE TEACHES THAT CHRISTIANS MUST OBEY ALL OF GOD'S TEN COMMANDMENTS, BECAUSE THEY KNOW THAT THE BIBLE TEACHES THAT THEY WILL ULTIMATELY BE JUDGED BY THIS SUPERLATIVE SET OF GUIDES TO HARMONIOUS LIVING.  As is our usual practice, we will let THE BIBLE be our INSTRUCTOR, and TUTOR.</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proofErr w:type="gramStart"/>
      <w:r w:rsidRPr="006A267E">
        <w:rPr>
          <w:rFonts w:ascii="Garamond" w:hAnsi="Garamond"/>
          <w:lang w:val="en-AU"/>
        </w:rPr>
        <w:t>Deut  4</w:t>
      </w:r>
      <w:proofErr w:type="gramEnd"/>
      <w:r w:rsidRPr="006A267E">
        <w:rPr>
          <w:rFonts w:ascii="Garamond" w:hAnsi="Garamond"/>
          <w:lang w:val="en-AU"/>
        </w:rPr>
        <w:t>: 12,13</w:t>
      </w:r>
    </w:p>
    <w:p w:rsidR="00084E0E" w:rsidRPr="006A267E" w:rsidRDefault="00084E0E">
      <w:pPr>
        <w:jc w:val="both"/>
        <w:rPr>
          <w:rFonts w:ascii="Garamond" w:hAnsi="Garamond"/>
          <w:lang w:val="en-AU"/>
        </w:rPr>
      </w:pPr>
      <w:r w:rsidRPr="006A267E">
        <w:rPr>
          <w:rFonts w:ascii="Garamond" w:hAnsi="Garamond"/>
          <w:lang w:val="en-AU"/>
        </w:rPr>
        <w:t xml:space="preserve">“And THE LORD </w:t>
      </w:r>
      <w:proofErr w:type="gramStart"/>
      <w:r w:rsidRPr="006A267E">
        <w:rPr>
          <w:rFonts w:ascii="Garamond" w:hAnsi="Garamond"/>
          <w:lang w:val="en-AU"/>
        </w:rPr>
        <w:t>spake</w:t>
      </w:r>
      <w:proofErr w:type="gramEnd"/>
      <w:r w:rsidRPr="006A267E">
        <w:rPr>
          <w:rFonts w:ascii="Garamond" w:hAnsi="Garamond"/>
          <w:lang w:val="en-AU"/>
        </w:rPr>
        <w:t xml:space="preserve"> unto you out of the midst of the fire: ye heard the voice of words, but saw no similitude; only ye heard a voice.  And HE declared unto you HIS COVENANT, which HE COMMANDED YOU TO PERFORM, EVEN TEN COMMANDMENTS; and HE wrote them upon TWO TABLES OF STONE”.</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We learn at least four things from these verses, (1) GOD SPOKE THE TEN COMMAND-MENTS.  (2) THEN GOD WROTE HIS TEN COMMANDMENTS ON TWO TABLES OF STONE. (3) GOD TOLD HIS PEOPLE THEY WERE TO KEEP HIS TEN COMMAND-MENTS.  (4) GOD'S TEN COMMANDMENTS are also known in THE BIBLE as “HIS COVENANT”.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Matt 22:35 - 40</w:t>
      </w:r>
    </w:p>
    <w:p w:rsidR="00084E0E" w:rsidRPr="006A267E" w:rsidRDefault="00084E0E">
      <w:pPr>
        <w:jc w:val="both"/>
        <w:rPr>
          <w:rFonts w:ascii="Garamond" w:hAnsi="Garamond"/>
          <w:lang w:val="en-AU"/>
        </w:rPr>
      </w:pPr>
      <w:r w:rsidRPr="006A267E">
        <w:rPr>
          <w:rFonts w:ascii="Garamond" w:hAnsi="Garamond"/>
          <w:lang w:val="en-AU"/>
        </w:rPr>
        <w:t xml:space="preserve">“Then one of them, which </w:t>
      </w:r>
      <w:proofErr w:type="gramStart"/>
      <w:r w:rsidRPr="006A267E">
        <w:rPr>
          <w:rFonts w:ascii="Garamond" w:hAnsi="Garamond"/>
          <w:lang w:val="en-AU"/>
        </w:rPr>
        <w:t>was</w:t>
      </w:r>
      <w:proofErr w:type="gramEnd"/>
      <w:r w:rsidRPr="006A267E">
        <w:rPr>
          <w:rFonts w:ascii="Garamond" w:hAnsi="Garamond"/>
          <w:lang w:val="en-AU"/>
        </w:rPr>
        <w:t xml:space="preserve"> a LAWYER, asked HIM a question, tempting HIM, and saying, MASTER, which is THE GREAT COMMANDMENT IN THE LAW?  JESUS said unto him, Thou shalt LOVE THE LORD thy GOD with all thy HEART, and with all thy SOUL, and with </w:t>
      </w:r>
      <w:proofErr w:type="gramStart"/>
      <w:r w:rsidRPr="006A267E">
        <w:rPr>
          <w:rFonts w:ascii="Garamond" w:hAnsi="Garamond"/>
          <w:lang w:val="en-AU"/>
        </w:rPr>
        <w:t>all thy</w:t>
      </w:r>
      <w:proofErr w:type="gramEnd"/>
      <w:r w:rsidRPr="006A267E">
        <w:rPr>
          <w:rFonts w:ascii="Garamond" w:hAnsi="Garamond"/>
          <w:lang w:val="en-AU"/>
        </w:rPr>
        <w:t xml:space="preserve"> MIND.  This is the FIRST and GREAT COMMANDMENT.  And the SECOND is like unto it, Thou shalt LOVE thy NEIGHBOUR as thyself.  ON THESE TWO COMMANDMENTS HANG ALL THE LAW AND THE PROPHETS”.</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No doubt you noticed that JESUS did not say that there was no need to keep all of GOD'S TEN TWO FROM NOW ON; HE did say though, that the “FIRST” was, “Thou shalt LOVE THE LORD thy GOD, with all thy HEART, and with all thy SOUL, and with </w:t>
      </w:r>
      <w:proofErr w:type="gramStart"/>
      <w:r w:rsidRPr="006A267E">
        <w:rPr>
          <w:rFonts w:ascii="Garamond" w:hAnsi="Garamond"/>
          <w:lang w:val="en-AU"/>
        </w:rPr>
        <w:t>all thy</w:t>
      </w:r>
      <w:proofErr w:type="gramEnd"/>
      <w:r w:rsidRPr="006A267E">
        <w:rPr>
          <w:rFonts w:ascii="Garamond" w:hAnsi="Garamond"/>
          <w:lang w:val="en-AU"/>
        </w:rPr>
        <w:t xml:space="preserve"> MIND”.  And the “SECOND COMMANDMENTS, or any such thing.  Neither did HE say that WE ONLY NEED TO KEEP” was</w:t>
      </w:r>
      <w:proofErr w:type="gramStart"/>
      <w:r w:rsidRPr="006A267E">
        <w:rPr>
          <w:rFonts w:ascii="Garamond" w:hAnsi="Garamond"/>
          <w:lang w:val="en-AU"/>
        </w:rPr>
        <w:t>,  “</w:t>
      </w:r>
      <w:proofErr w:type="gramEnd"/>
      <w:r w:rsidRPr="006A267E">
        <w:rPr>
          <w:rFonts w:ascii="Garamond" w:hAnsi="Garamond"/>
          <w:lang w:val="en-AU"/>
        </w:rPr>
        <w:t xml:space="preserve">Thou shalt LOVE thy NEIGHBOUR as thyself”. Then HE added that, “ON THESE TWO COMMANDMENTS HANG ALL THE LAW AND THE PROPHETS”.  What did JESUS mean, when HE said that on “LOVING GOD, and LOVING our FELLOW MAN, - HANG ALL THE LAW AND THE PROPHETS”?  If you take a GOOD HARD look at THE TEN COMMANDMENTS, those TWO are an ABBREVIATION of the TEN.  </w:t>
      </w:r>
    </w:p>
    <w:p w:rsidR="00084E0E" w:rsidRPr="006A267E" w:rsidRDefault="00084E0E">
      <w:pPr>
        <w:jc w:val="both"/>
        <w:rPr>
          <w:rFonts w:ascii="Garamond" w:hAnsi="Garamond"/>
          <w:lang w:val="en-AU"/>
        </w:rPr>
      </w:pPr>
      <w:r w:rsidRPr="006A267E">
        <w:rPr>
          <w:rFonts w:ascii="Garamond" w:hAnsi="Garamond"/>
          <w:lang w:val="en-AU"/>
        </w:rPr>
        <w:lastRenderedPageBreak/>
        <w:t>Let me explain.  The first FOUR of THE TEN COMMANDMENTS deal with our relationship with GOD. I will list them in an ABBREVIATED form.  (1) “Thou shalt have no OTHER gods BEFORE ME”.  (2) “Thou shalt not make unto thee any GRAVEN IMAGE”.  (3) “Thou shalt not take the NAME of THE LORD thy GOD in vain”.  (4) “Remember the SABBATH DAY to keep it HOLY”. - THESE FOUR COMMANDMENTS, deal with our “WORSHIP OF GOD”, OUR RELATIONSHIP TO GOD, and can be SUMMED UP by saying, “LOVE THE LORD thy GOD WITH ALL thy HEART, AND WITH ALL thy SOUL, AND WITH ALL thy MIND”.</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COMMANDMENTS 5-10, deal with our relationship to our fellow man.  (5) “HONOUR thy father and thy mother”. (6) “Thou shalt not KILL”. (7) “Thou shalt not commit ADULTERY”. (8</w:t>
      </w:r>
      <w:proofErr w:type="gramStart"/>
      <w:r w:rsidRPr="006A267E">
        <w:rPr>
          <w:rFonts w:ascii="Garamond" w:hAnsi="Garamond"/>
          <w:lang w:val="en-AU"/>
        </w:rPr>
        <w:t>)“</w:t>
      </w:r>
      <w:proofErr w:type="gramEnd"/>
      <w:r w:rsidRPr="006A267E">
        <w:rPr>
          <w:rFonts w:ascii="Garamond" w:hAnsi="Garamond"/>
          <w:lang w:val="en-AU"/>
        </w:rPr>
        <w:t>Thou shalt not STEAL”. (9) Thou shalt not bear FALSE WITNESS against thy NEIGHBOUR”.  (10) “Thou shalt not COVET thy NEIGHBOUR'S house” etc.  There you have it, each of these SIX deals with how we live with our NEIGHBOURS.  SO JESUS MADE IT PLAIN THAT THE TEN COMMANDMENTS CAN BE SUMMED UP IN ONLY TWO.  HE DID NOT SAY THAT THERE WERE NOW ONLY TWO COMMANDMENTS INSTEAD OF TEN - DID HE?  What JESUS did; was answer the question that HE was asked.</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Have you ever noticed that this LAWYER, (a man who specialised in THE LAW OF TEN COMMANDMENTS, and their interpretation,) did not argue with JESUS about what HE had said?  The reason why he did not argue was, because JESUS answered him with the same SUMMARY that the religious leaders of the day, themselves used to describe GOD'S TEN COMMANDMENTS.  Let me prove that statement to you.</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Deut 6:5 </w:t>
      </w:r>
    </w:p>
    <w:p w:rsidR="00084E0E" w:rsidRPr="006A267E" w:rsidRDefault="00084E0E">
      <w:pPr>
        <w:jc w:val="both"/>
        <w:rPr>
          <w:rFonts w:ascii="Garamond" w:hAnsi="Garamond"/>
          <w:lang w:val="en-AU"/>
        </w:rPr>
      </w:pPr>
      <w:proofErr w:type="gramStart"/>
      <w:r w:rsidRPr="006A267E">
        <w:rPr>
          <w:rFonts w:ascii="Garamond" w:hAnsi="Garamond"/>
          <w:lang w:val="en-AU"/>
        </w:rPr>
        <w:t>“ ....</w:t>
      </w:r>
      <w:proofErr w:type="gramEnd"/>
      <w:r w:rsidRPr="006A267E">
        <w:rPr>
          <w:rFonts w:ascii="Garamond" w:hAnsi="Garamond"/>
          <w:lang w:val="en-AU"/>
        </w:rPr>
        <w:t xml:space="preserve"> thou shalt love THE LORD thy GOD with all thine HEART, and with all thy SOUL, and with all thy MIGHT”.</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So there we have the fact that in the days of Moses, the people understood that the first FOUR commandments could be, and were SUMMED UP or ABBREVIATED in this manner.  We have learnt that JESUS was NOT telling the people that there was only ONE COMMANDMENT NOW, instead of these FOUR.  HE simply gave a SUMMARY of the FOUR.   Is there evidence in THE BIBLE, that the people of ancient times had also ABBREVIATED the other SIX commandments in a similar manner?</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proofErr w:type="gramStart"/>
      <w:r w:rsidRPr="006A267E">
        <w:rPr>
          <w:rFonts w:ascii="Garamond" w:hAnsi="Garamond"/>
          <w:lang w:val="en-AU"/>
        </w:rPr>
        <w:t>Lev 19:18, (the last part).</w:t>
      </w:r>
      <w:proofErr w:type="gramEnd"/>
    </w:p>
    <w:p w:rsidR="00084E0E" w:rsidRPr="006A267E" w:rsidRDefault="00084E0E">
      <w:pPr>
        <w:jc w:val="both"/>
        <w:rPr>
          <w:rFonts w:ascii="Garamond" w:hAnsi="Garamond"/>
          <w:lang w:val="en-AU"/>
        </w:rPr>
      </w:pPr>
      <w:r w:rsidRPr="006A267E">
        <w:rPr>
          <w:rFonts w:ascii="Garamond" w:hAnsi="Garamond"/>
          <w:lang w:val="en-AU"/>
        </w:rPr>
        <w:t>“....., but thou shalt love thy NEIGHBOUR as thyself.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There you have it, within a short time of THE TEN COMMANDMENTS BEING RENEWED to them, (THE TEN COMMANDMENTS were known long before they were given to Moses, as will be demonstrated), GOD'S people had already worked out, that one part of them dealt with OUR RELATIONSHIP TO GOD, and the other part dealt with OUR RELATIONSHIP TO OUR FELLOW MAN.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Isn't it wonderful how THE BIBLE will answer our questions if we study it thoroughly, - and of course, if we ask it the right questions?  Moses lived roughly fifteen hundred years before JESUS CHRIST was born, and the people living in his time were already in the practice of ABBREVIATING THE TEN COMMANDMENTS IN THE SAME WAY THAT JESUS DID to the Lawyer.  </w:t>
      </w:r>
    </w:p>
    <w:p w:rsidR="00084E0E" w:rsidRPr="006A267E" w:rsidRDefault="00084E0E">
      <w:pPr>
        <w:jc w:val="both"/>
        <w:rPr>
          <w:rFonts w:ascii="Garamond" w:hAnsi="Garamond"/>
          <w:lang w:val="en-AU"/>
        </w:rPr>
      </w:pPr>
      <w:r w:rsidRPr="006A267E">
        <w:rPr>
          <w:rFonts w:ascii="Garamond" w:hAnsi="Garamond"/>
          <w:lang w:val="en-AU"/>
        </w:rPr>
        <w:lastRenderedPageBreak/>
        <w:t>Anyway, how can anyone conclude, from that short conversation HE had with the LAWYER, that JESUS had done away with THE TEN COMMANDMENTS, AND HAD GIVEN US ONLY TWO IN THEIR PLACE? For a change of that magnitude, we would require more evidence than is presented in this instance.  GOD just does not work that way.</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WE WILL NOW EXAMINE GOD'S TEN COMMANDMENTS.  </w:t>
      </w:r>
      <w:proofErr w:type="gramStart"/>
      <w:r w:rsidRPr="006A267E">
        <w:rPr>
          <w:rFonts w:ascii="Garamond" w:hAnsi="Garamond"/>
          <w:lang w:val="en-AU"/>
        </w:rPr>
        <w:t>(Making brief comments on each one as we go).</w:t>
      </w:r>
      <w:proofErr w:type="gramEnd"/>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Ex 20:3 - 17</w:t>
      </w:r>
    </w:p>
    <w:p w:rsidR="00084E0E" w:rsidRPr="006A267E" w:rsidRDefault="00084E0E">
      <w:pPr>
        <w:jc w:val="both"/>
        <w:rPr>
          <w:rFonts w:ascii="Garamond" w:hAnsi="Garamond"/>
          <w:lang w:val="en-AU"/>
        </w:rPr>
      </w:pPr>
      <w:r w:rsidRPr="006A267E">
        <w:rPr>
          <w:rFonts w:ascii="Garamond" w:hAnsi="Garamond"/>
          <w:lang w:val="en-AU"/>
        </w:rPr>
        <w:t>(1) Verse 3. “Thou shalt have NO OTHER gods BEFORE ME”.</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THE CREATOR GOD, says that we are to WORSHIP HIM, - and HIM ALONE. After all, that really is only fair, HE IS OUR CREATOR. Those of us who have children, expect them to be OBEDIENT, and RESPECTFUL to us, don't we?  We expect them to realise that we know WHAT IS BEST FOR THEM, and that we have THEIR BEST INTERESTS AT HEART. GOD EXPECTS THAT SAME RESPECT and OBEDIENCE, FROM HIS CHILDREN, YOU AND ME.</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(2) Verses 4-6  “Thou shalt not make unto thee any GRAVEN IMAGE, OR ANY LIKENESS OF ANYTHING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w:t>
      </w:r>
      <w:proofErr w:type="spellStart"/>
      <w:r w:rsidRPr="006A267E">
        <w:rPr>
          <w:rFonts w:ascii="Garamond" w:hAnsi="Garamond"/>
          <w:lang w:val="en-AU"/>
        </w:rPr>
        <w:t>shewing</w:t>
      </w:r>
      <w:proofErr w:type="spellEnd"/>
      <w:r w:rsidRPr="006A267E">
        <w:rPr>
          <w:rFonts w:ascii="Garamond" w:hAnsi="Garamond"/>
          <w:lang w:val="en-AU"/>
        </w:rPr>
        <w:t xml:space="preserve"> MERCY unto THOUSANDS OF THEM THAT LOVE ME, AND KEEP MY COMMANDMENTS”.</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This is a prohibition against MAKING, and “WORSHIPPING” (“BOWING DOWN TO, OR SERVING”) IDOLS, and expecting them to answer prayers, etc. - against “WORSHIPPING” SOMETHING WHICH WE HAVE CREATED OURSELVES, instead of WORSHIPPING THE CREATOR GOD. In this COMMANDMENT, GOD promises to REWARD THE FAITHFUL COMMANDMENT KEEPERS, - and PUNISH THE WICKED WHO DO NOT KEEP THEM.</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(3) Verse 7, “Thou shalt not take the NAME OF THE LORD thy GOD IN VAIN; for THE LORD will not hold him guiltless that </w:t>
      </w:r>
      <w:proofErr w:type="spellStart"/>
      <w:r w:rsidRPr="006A267E">
        <w:rPr>
          <w:rFonts w:ascii="Garamond" w:hAnsi="Garamond"/>
          <w:lang w:val="en-AU"/>
        </w:rPr>
        <w:t>taketh</w:t>
      </w:r>
      <w:proofErr w:type="spellEnd"/>
      <w:r w:rsidRPr="006A267E">
        <w:rPr>
          <w:rFonts w:ascii="Garamond" w:hAnsi="Garamond"/>
          <w:lang w:val="en-AU"/>
        </w:rPr>
        <w:t xml:space="preserve"> HIS NAME IN VAIN”.</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proofErr w:type="gramStart"/>
      <w:r w:rsidRPr="006A267E">
        <w:rPr>
          <w:rFonts w:ascii="Garamond" w:hAnsi="Garamond"/>
          <w:lang w:val="en-AU"/>
        </w:rPr>
        <w:t>“IN VAIN” means to use GOD'S NAME senselessly, and repeatedly.</w:t>
      </w:r>
      <w:proofErr w:type="gramEnd"/>
      <w:r w:rsidRPr="006A267E">
        <w:rPr>
          <w:rFonts w:ascii="Garamond" w:hAnsi="Garamond"/>
          <w:lang w:val="en-AU"/>
        </w:rPr>
        <w:t xml:space="preserve">  Saying “CHRIST this and CHRIST that”, - in the manner of an “expletive”, as many do when they have hurt themselves for instance.  </w:t>
      </w:r>
      <w:proofErr w:type="gramStart"/>
      <w:r w:rsidRPr="006A267E">
        <w:rPr>
          <w:rFonts w:ascii="Garamond" w:hAnsi="Garamond"/>
          <w:lang w:val="en-AU"/>
        </w:rPr>
        <w:t>Or saying “O GOD”, when you are not addressing GOD at all in the conversation.</w:t>
      </w:r>
      <w:proofErr w:type="gramEnd"/>
      <w:r w:rsidRPr="006A267E">
        <w:rPr>
          <w:rFonts w:ascii="Garamond" w:hAnsi="Garamond"/>
          <w:lang w:val="en-AU"/>
        </w:rPr>
        <w:t xml:space="preserve">  Even repeating GOD'S NAME or HIS TITLE, - “LORD”, excessively in prayer, is taking THE LORD'S NAME IN VAIN.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But there is another way that people can be guilty of TAKING THE LORD'S NAME IN VAIN that is often overlooked, but must be considered.  That is, to call oneself “A CHRISTIAN”, but NOT “WORSHIPPING” HIM AS HE HAS COMMANDED. BY NOT BEHAVING IN A “CHRIST-LIKE MANNER”, by not living up to the HIGH STANDARDS OF CHRISTIAN LIVING which CHRIST </w:t>
      </w:r>
      <w:proofErr w:type="gramStart"/>
      <w:r w:rsidRPr="006A267E">
        <w:rPr>
          <w:rFonts w:ascii="Garamond" w:hAnsi="Garamond"/>
          <w:lang w:val="en-AU"/>
        </w:rPr>
        <w:t>HIMSELF</w:t>
      </w:r>
      <w:proofErr w:type="gramEnd"/>
      <w:r w:rsidRPr="006A267E">
        <w:rPr>
          <w:rFonts w:ascii="Garamond" w:hAnsi="Garamond"/>
          <w:lang w:val="en-AU"/>
        </w:rPr>
        <w:t xml:space="preserve"> GAVE for HIS people to follow. Let me explain, even though it is embarrassing for me.  I worked in the Railway workshops at the time I accepted JESUS AS MY SAVIOUR; I had some very bad habits, such as swearing, and telling bad jokes.</w:t>
      </w:r>
    </w:p>
    <w:p w:rsidR="00084E0E" w:rsidRPr="006A267E" w:rsidRDefault="00084E0E">
      <w:pPr>
        <w:jc w:val="both"/>
        <w:rPr>
          <w:rFonts w:ascii="Garamond" w:hAnsi="Garamond"/>
          <w:lang w:val="en-AU"/>
        </w:rPr>
      </w:pPr>
      <w:r w:rsidRPr="006A267E">
        <w:rPr>
          <w:rFonts w:ascii="Garamond" w:hAnsi="Garamond"/>
          <w:lang w:val="en-AU"/>
        </w:rPr>
        <w:lastRenderedPageBreak/>
        <w:t>One day, quite a long time after I became a member of The Seventh-day Adventist Church, one of my workmates, heard me telling an off-colour joke, and he was not impressed, he told me that “I was not a Seventh-day Adventist’s bootlace”</w:t>
      </w:r>
      <w:proofErr w:type="gramStart"/>
      <w:r w:rsidRPr="006A267E">
        <w:rPr>
          <w:rFonts w:ascii="Garamond" w:hAnsi="Garamond"/>
          <w:lang w:val="en-AU"/>
        </w:rPr>
        <w:t>!.</w:t>
      </w:r>
      <w:proofErr w:type="gramEnd"/>
      <w:r w:rsidRPr="006A267E">
        <w:rPr>
          <w:rFonts w:ascii="Garamond" w:hAnsi="Garamond"/>
          <w:lang w:val="en-AU"/>
        </w:rPr>
        <w:t xml:space="preserve">  I told him that I was, and I could show him my Baptism Certificate.  But he still insisted that I was not a Seventh-day Adventist.  I asked him why it was that he wouldn’t believe </w:t>
      </w:r>
      <w:proofErr w:type="gramStart"/>
      <w:r w:rsidRPr="006A267E">
        <w:rPr>
          <w:rFonts w:ascii="Garamond" w:hAnsi="Garamond"/>
          <w:lang w:val="en-AU"/>
        </w:rPr>
        <w:t>me?</w:t>
      </w:r>
      <w:proofErr w:type="gramEnd"/>
      <w:r w:rsidRPr="006A267E">
        <w:rPr>
          <w:rFonts w:ascii="Garamond" w:hAnsi="Garamond"/>
          <w:lang w:val="en-AU"/>
        </w:rPr>
        <w:t xml:space="preserve">  His reply was, “That I swore, and told dirty jokes; and he had lived next to Seventh-day Adventists years ago, and no money in the world would have gotten them to swear.  Boy! Was my face “red”</w:t>
      </w:r>
      <w:proofErr w:type="gramStart"/>
      <w:r w:rsidRPr="006A267E">
        <w:rPr>
          <w:rFonts w:ascii="Garamond" w:hAnsi="Garamond"/>
          <w:lang w:val="en-AU"/>
        </w:rPr>
        <w:t>.</w:t>
      </w:r>
      <w:proofErr w:type="gramEnd"/>
      <w:r w:rsidRPr="006A267E">
        <w:rPr>
          <w:rFonts w:ascii="Garamond" w:hAnsi="Garamond"/>
          <w:lang w:val="en-AU"/>
        </w:rPr>
        <w:t xml:space="preserve">  But I wasn’t convinced.</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Do you believe me, when I tell you that I felt even worse that night when I started reading my BIBLE where I had left off that morning, I had been reading the book of Ephesians, and as I read onwards, I read Eph 4:29.  “Let NO CORRUPT COMMUNICATION PROCEED OUT OF YOUR MOUTH, BUT THAT WHICH IS GOOD TO THE USE OF EDIFYING, [UPLIFTING, ENCOURAGING], THAT IT MAY MINISTER GRACE UNTO THE HEARERS.” I WAS CONVINCED.</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(4) Verses 8-11. “REMEMBER THE SABBATH DAY, TO KEEP IT HOLY.  Six days shalt thou labour, and do all </w:t>
      </w:r>
      <w:proofErr w:type="spellStart"/>
      <w:r w:rsidRPr="006A267E">
        <w:rPr>
          <w:rFonts w:ascii="Garamond" w:hAnsi="Garamond"/>
          <w:lang w:val="en-AU"/>
        </w:rPr>
        <w:t>thy</w:t>
      </w:r>
      <w:proofErr w:type="spellEnd"/>
      <w:r w:rsidRPr="006A267E">
        <w:rPr>
          <w:rFonts w:ascii="Garamond" w:hAnsi="Garamond"/>
          <w:lang w:val="en-AU"/>
        </w:rPr>
        <w:t xml:space="preserve"> work:  But the SEVENTH-DAY IS THE SABBATH OF THE LORD thy GOD: in it thou shalt not do any work, thou, </w:t>
      </w:r>
      <w:proofErr w:type="gramStart"/>
      <w:r w:rsidRPr="006A267E">
        <w:rPr>
          <w:rFonts w:ascii="Garamond" w:hAnsi="Garamond"/>
          <w:lang w:val="en-AU"/>
        </w:rPr>
        <w:t>nor thy son, nor thy daughter, thy manservant, nor thy maidservant, nor thy cattle, nor</w:t>
      </w:r>
      <w:proofErr w:type="gramEnd"/>
      <w:r w:rsidRPr="006A267E">
        <w:rPr>
          <w:rFonts w:ascii="Garamond" w:hAnsi="Garamond"/>
          <w:lang w:val="en-AU"/>
        </w:rPr>
        <w:t xml:space="preserve"> thy STRANGER that is within thy gates”: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“For in six days THE LORD made HEAVEN and EARTH, the sea, and all that in them is, AND RESTED THE SEVENTH-DAY: WHEREFORE THE LORD BLESSED THE SABBATH DAY, and HALLOWED IT”.</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GOD REQUIRES US TO, “REMEMBER” TO KEEP THE SEVENTH-DAY, (HIS SABBATH) HOLY, because it is a MEMORIAL OF THE FACT THAT HE CREATED and WORKED for SIX DAYS, AND THAT HE RESTED ON THE SEVENTH-DAY, AS AN EXAMPLE TO US.  NOT BECAUSE HE NEEDED TO REST, but because HE knew that MANKIND would need to REST for the good of their HEALTH, - BOTH PHYSICAL and SPIRITUAL, and to have a day free to think of their CREATOR.</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GOD told HIS people that they were NOT TO WORK ON THE SABBATH DAY, NOR WAS ANYONE TO WORK ON THEIR BEHALF, ON HIS MEMORIAL OF CREATION, THE SABBATH DAY.  A fact that is often overlooked by scholars is that the PROHIBITION on WORKING ON THE SABBATH DAY WAS ALSO EXTENDED TO “THE STRANGER”.  “THE STRANGER” REFERRED TO ANY NON-BELIEVER, ANY PERSON NOT OF THE JEWISH RACE.  (See Isa 56:6</w:t>
      </w:r>
      <w:proofErr w:type="gramStart"/>
      <w:r w:rsidRPr="006A267E">
        <w:rPr>
          <w:rFonts w:ascii="Garamond" w:hAnsi="Garamond"/>
          <w:lang w:val="en-AU"/>
        </w:rPr>
        <w:t>,7</w:t>
      </w:r>
      <w:proofErr w:type="gramEnd"/>
      <w:r w:rsidRPr="006A267E">
        <w:rPr>
          <w:rFonts w:ascii="Garamond" w:hAnsi="Garamond"/>
          <w:lang w:val="en-AU"/>
        </w:rPr>
        <w:t>, for confirmation)  SO THE SABBATH WAS NOT ONLY GIVEN TO THE JEWS, but to ALL MANKIND.</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(5) Verse12. “Honour thy father and thy mother: THAT THY DAYS MAY BE LONG upon the land which THE LORD thy GOD GIVETH thee”,</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GOD makes it plain that HE desires that HIS people “HONOUR”, and “RESPECT”, their parents.  This COMMANDMENT is the first one to have a promise of LONGER LIFE TO THE OBEDIENT FOLLOWER OF GOD.  It also reminds GOD'S people that it is GOD WHO GAVE THEM THEIR LAND.</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(6) Verse 13, “Thou shalt NOT KILL”.</w:t>
      </w:r>
    </w:p>
    <w:p w:rsidR="00084E0E" w:rsidRPr="006A267E" w:rsidRDefault="00084E0E">
      <w:pPr>
        <w:jc w:val="both"/>
        <w:rPr>
          <w:rFonts w:ascii="Garamond" w:hAnsi="Garamond"/>
          <w:lang w:val="en-AU"/>
        </w:rPr>
      </w:pPr>
      <w:r w:rsidRPr="006A267E">
        <w:rPr>
          <w:rFonts w:ascii="Garamond" w:hAnsi="Garamond"/>
          <w:lang w:val="en-AU"/>
        </w:rPr>
        <w:t>The CHRISTIAN has no right to KILL his FELLOW MAN.  JUST THINK ABOUT THAT FOR A MOMENT, AND THEN THINK OF THE TROUBLE AND STRIFE THAT HAS RESULTED BY NOT FOLLOWING THAT COMMAND.</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(7) Verse 14, “Thou shalt NOT COMMIT ADULTERY”.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THERE HAS BEEN EVEN MORE TROUBLE AND STRIFE IN THIS WORLD, BECAUSE THIS COMMANDMENT HAS BEEN BROKEN.  HOW MANY TIMES IT HAS LED MEN AND WOMEN TO BREAK THE SIXTH COMMANDMENT. </w:t>
      </w:r>
      <w:proofErr w:type="gramStart"/>
      <w:r w:rsidRPr="006A267E">
        <w:rPr>
          <w:rFonts w:ascii="Garamond" w:hAnsi="Garamond"/>
          <w:lang w:val="en-AU"/>
        </w:rPr>
        <w:t xml:space="preserve">JUST LOOK AT HOW MANY TIMES THAT BREAKING </w:t>
      </w:r>
      <w:r w:rsidR="00B51631" w:rsidRPr="006A267E">
        <w:rPr>
          <w:rFonts w:ascii="Garamond" w:hAnsi="Garamond"/>
          <w:lang w:val="en-AU"/>
        </w:rPr>
        <w:t xml:space="preserve">OF </w:t>
      </w:r>
      <w:r w:rsidRPr="006A267E">
        <w:rPr>
          <w:rFonts w:ascii="Garamond" w:hAnsi="Garamond"/>
          <w:lang w:val="en-AU"/>
        </w:rPr>
        <w:t xml:space="preserve">THIS COMMANDMENT HAS LED GREAT MEN AND WOMEN OF THE BIBLE </w:t>
      </w:r>
      <w:r w:rsidR="00B51631" w:rsidRPr="006A267E">
        <w:rPr>
          <w:rFonts w:ascii="Garamond" w:hAnsi="Garamond"/>
          <w:lang w:val="en-AU"/>
        </w:rPr>
        <w:t xml:space="preserve">TO GO </w:t>
      </w:r>
      <w:r w:rsidRPr="006A267E">
        <w:rPr>
          <w:rFonts w:ascii="Garamond" w:hAnsi="Garamond"/>
          <w:lang w:val="en-AU"/>
        </w:rPr>
        <w:t>ASTRAY.</w:t>
      </w:r>
      <w:proofErr w:type="gramEnd"/>
      <w:r w:rsidRPr="006A267E">
        <w:rPr>
          <w:rFonts w:ascii="Garamond" w:hAnsi="Garamond"/>
          <w:lang w:val="en-AU"/>
        </w:rPr>
        <w:t xml:space="preserve">  AND HOW MANY OF THE LEADERS OF TODAY, AND YESTER-YEAR, HAVE DESTROYED LIVES BECAUSE OF IT.</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(8) Verse 15, “Thou shalt NOT STEAL”.</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Breaking this COMMANDMENT is probably the most common practice in all societies. In Saudi-Arabia, and other Moslem Countries, the punishment for stealing is that the offender has his/her right hand cut off.</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(9) Verse 16, “Thou shalt NOT BEAR FALSE WITNESS against thy NEIGHBOUR”.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No doubt, GOD gave this COMMANDMENT because HE knew that people would have a problem with GOSSIPPING, and TELLING LIES. How much hurt has been created because this COMMANDMENT is broken?  Many times, people jump to false conclusions when they see, or hear, something quite innocent, then conclude that something entirely worse was the intent.  How many friendships are broken up, because of FALSE WITNESS?  REMEMBER THAT IT WAS “FALSE WITNESSES” WHO HELPED TO BRING ABOUT THE DEATH OF JESUS.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(10) Verse 17, “Thou shalt NOT COVET thy NEIGHBOUR'S house, thou shalt NOT COVET thy NEIGHBOUR'S wife, </w:t>
      </w:r>
      <w:proofErr w:type="gramStart"/>
      <w:r w:rsidRPr="006A267E">
        <w:rPr>
          <w:rFonts w:ascii="Garamond" w:hAnsi="Garamond"/>
          <w:lang w:val="en-AU"/>
        </w:rPr>
        <w:t>nor his manservant, nor his maidservant, nor his ox, nor his ass, nor</w:t>
      </w:r>
      <w:proofErr w:type="gramEnd"/>
      <w:r w:rsidRPr="006A267E">
        <w:rPr>
          <w:rFonts w:ascii="Garamond" w:hAnsi="Garamond"/>
          <w:lang w:val="en-AU"/>
        </w:rPr>
        <w:t xml:space="preserve"> anything that is thy NEIGHBOUR'S”.</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Again, if this COMMANDMENT was lovingly obeyed, how much better this world would be.   Have you noticed that many of these COMMANDMENTS are connected with each other?  COVETING often leads to STEALING, ADULTERY, and MURDER, doesn't it? And have you noticed that “NEIGHBOUR”, (which means, not just the people who live next door, but anyone with whom we come in contact), is mentioned, or implied in the last six COMMANDMENTS of GOD? HONESTLY! HOW MUCH HAPPIER OUR LIFESTYLE WOULD BECOME, if everyone living on this earth was OBEDIENT TO GOD’S TEN COMMANDMENTS.</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UNFORTUNATELY, THERE ARE MANY TODAY WHO SAY, “THE TEN COMMAND-MENTS </w:t>
      </w:r>
      <w:proofErr w:type="gramStart"/>
      <w:r w:rsidRPr="006A267E">
        <w:rPr>
          <w:rFonts w:ascii="Garamond" w:hAnsi="Garamond"/>
          <w:lang w:val="en-AU"/>
        </w:rPr>
        <w:t>WERE</w:t>
      </w:r>
      <w:proofErr w:type="gramEnd"/>
      <w:r w:rsidRPr="006A267E">
        <w:rPr>
          <w:rFonts w:ascii="Garamond" w:hAnsi="Garamond"/>
          <w:lang w:val="en-AU"/>
        </w:rPr>
        <w:t xml:space="preserve"> NOT GIVEN UNTIL THE DAYS OF MOSES”.  BUT IS THAT TRUE?</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How about we ask THE BIBLE to show us if that is a TRUE CLAIM or not?</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Gen 26:5 </w:t>
      </w:r>
    </w:p>
    <w:p w:rsidR="00084E0E" w:rsidRPr="006A267E" w:rsidRDefault="00084E0E">
      <w:pPr>
        <w:jc w:val="both"/>
        <w:rPr>
          <w:rFonts w:ascii="Garamond" w:hAnsi="Garamond"/>
          <w:lang w:val="en-AU"/>
        </w:rPr>
      </w:pPr>
      <w:r w:rsidRPr="006A267E">
        <w:rPr>
          <w:rFonts w:ascii="Garamond" w:hAnsi="Garamond"/>
          <w:lang w:val="en-AU"/>
        </w:rPr>
        <w:t>“Because that ABRAHAM OBEYED MY voice, and kept MY CHARGE, MY COMMAND-MENTS, MY STATUTES, and MY LAWS”.</w:t>
      </w:r>
    </w:p>
    <w:p w:rsidR="00084E0E" w:rsidRPr="006A267E" w:rsidRDefault="00084E0E">
      <w:pPr>
        <w:jc w:val="both"/>
        <w:rPr>
          <w:rFonts w:ascii="Garamond" w:hAnsi="Garamond"/>
          <w:lang w:val="en-AU"/>
        </w:rPr>
      </w:pPr>
      <w:r w:rsidRPr="006A267E">
        <w:rPr>
          <w:rFonts w:ascii="Garamond" w:hAnsi="Garamond"/>
          <w:lang w:val="en-AU"/>
        </w:rPr>
        <w:t xml:space="preserve">Abraham lived almost 2,000 years before CHRIST was born, which was over 500 years before Moses was given THE COMMANDMENTS WRITTEN ON STONE.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lastRenderedPageBreak/>
        <w:t xml:space="preserve">And Abraham kept GOD'S COMMANDMENTS all those years before.  It is interesting, that “MY CHARGE” could be understood to mean THE COMMANDMENTS, because GOD did give a CHARGE to the people to KEEP HIS COMMANDMENTS.  Also “MY STATUTES” could be the same, because, as I checked </w:t>
      </w:r>
      <w:proofErr w:type="spellStart"/>
      <w:r w:rsidRPr="006A267E">
        <w:rPr>
          <w:rFonts w:ascii="Garamond" w:hAnsi="Garamond"/>
          <w:lang w:val="en-AU"/>
        </w:rPr>
        <w:t>Psa</w:t>
      </w:r>
      <w:proofErr w:type="spellEnd"/>
      <w:r w:rsidRPr="006A267E">
        <w:rPr>
          <w:rFonts w:ascii="Garamond" w:hAnsi="Garamond"/>
          <w:lang w:val="en-AU"/>
        </w:rPr>
        <w:t xml:space="preserve"> 119, in 21 different Versions, some of the translators used the word COMMANDMENTS, and some THE LAW, instead </w:t>
      </w:r>
      <w:proofErr w:type="gramStart"/>
      <w:r w:rsidRPr="006A267E">
        <w:rPr>
          <w:rFonts w:ascii="Garamond" w:hAnsi="Garamond"/>
          <w:lang w:val="en-AU"/>
        </w:rPr>
        <w:t>of  STATUTES</w:t>
      </w:r>
      <w:proofErr w:type="gramEnd"/>
      <w:r w:rsidRPr="006A267E">
        <w:rPr>
          <w:rFonts w:ascii="Garamond" w:hAnsi="Garamond"/>
          <w:lang w:val="en-AU"/>
        </w:rPr>
        <w:t>.  Likewise LAW was sometimes translated as STATUTES, JUDGMENTS, PRECEPTS or COMMANDMENTS.</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So whichever word is used, ABRAHAM WAS KEEPING GOD'S COMMANDMENTS, a long time before they were given to Moses.</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Gen 35:2</w:t>
      </w:r>
    </w:p>
    <w:p w:rsidR="00084E0E" w:rsidRPr="006A267E" w:rsidRDefault="00084E0E">
      <w:pPr>
        <w:jc w:val="both"/>
        <w:rPr>
          <w:rFonts w:ascii="Garamond" w:hAnsi="Garamond"/>
          <w:lang w:val="en-AU"/>
        </w:rPr>
      </w:pPr>
      <w:r w:rsidRPr="006A267E">
        <w:rPr>
          <w:rFonts w:ascii="Garamond" w:hAnsi="Garamond"/>
          <w:lang w:val="en-AU"/>
        </w:rPr>
        <w:t>“Then Jacob said unto his household, and to all that were with him, Put away THE STRANGE gods that are among you, and be clean, and change your garments”:</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That sounds to me, mighty like Jacob knew THE SECOND COMMANDMENT. – “Thou shalt NOT MAKE UNTO thee any GRAVEN IMAGE. ...., thou shalt not bow down thyself to them”:  But it also sounds like the FIRST COMMANDMENT as well.  “Thou shalt have no other gods BEFORE ME”.  So having “strange gods” in their possession broke at least TWO of GOD'S COMMANDMENTS.  In fact, it BROKE ALL TEN OF GOD'S COMMANDMENTS.  It would be breaking the THIRD, because it would be VAIN or USELESS to worship idols, and try to WORSHIP THE TRUE GOD AS WELL.  It would be calling yourself a follower of GOD, while you were “taking HIS NAME IN VAIN”.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It would be breaking the FOURTH, because they were “WORSHIPPING” their own god, and not THE CREATOR GOD, WHO asks HIS people to keep HOLY THE SABBATH DAY as a MEMORIAL OF CREATION.  BECAUSE THEY WORSHIP THE “SUN”, which is something “created”, instead of “WORSHIPPING” THE ONE TRUE GOD WHO HAD “CREATED” THE “SUN”, most “HEATHEN” (non-believers) worshippers “WORSHIP” ON SUNDAY, (also called “the venerable day of the sun” in the first Sunday Law by Constantine, in 321 AD).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The FIFTH would have been broken by not “honouring their father and mother”, by WORSHIPPING OTHER gods instead of the TRUE GOD, (because Jacob and family were SABBATH KEEPERS, AND WORSHIPPERS OF THE ONE TRUE GOD). They broke the SIXTH COMMANDMENT, “Thou shalt not KILL”, by sinning, and “the wages of sin is DEATH”. So in actual fact, they were bringing about their own DEATHS, or KILLING themselves, because of their false worship. - Weren’t they?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The SEVENTH was broken by the fact that they </w:t>
      </w:r>
      <w:proofErr w:type="gramStart"/>
      <w:r w:rsidRPr="006A267E">
        <w:rPr>
          <w:rFonts w:ascii="Garamond" w:hAnsi="Garamond"/>
          <w:lang w:val="en-AU"/>
        </w:rPr>
        <w:t>were LOVING</w:t>
      </w:r>
      <w:proofErr w:type="gramEnd"/>
      <w:r w:rsidRPr="006A267E">
        <w:rPr>
          <w:rFonts w:ascii="Garamond" w:hAnsi="Garamond"/>
          <w:lang w:val="en-AU"/>
        </w:rPr>
        <w:t xml:space="preserve"> ANOTHER god, which is “SPIRITUAL ADULTERY”. The EIGHTH was broken because they were “STEALING” from THE ONE TRUE GOD, and giving THEIR LOVE, THEIR GIFTS and OFFERINGS to a false god.  The NINTH COMMANDMENT was broken, because when they worshipped other gods they were “BEARING FALSE WITNESS” TO THEIR NEIGHBOURS.  And finally the TENTH was broken by the fact that they had “COVETED” THEIR OWN WAY, instead of following GOD'S WAY.  </w:t>
      </w:r>
    </w:p>
    <w:p w:rsidR="00084E0E" w:rsidRPr="006A267E" w:rsidRDefault="00084E0E">
      <w:pPr>
        <w:jc w:val="both"/>
        <w:rPr>
          <w:rFonts w:ascii="Garamond" w:hAnsi="Garamond"/>
          <w:lang w:val="en-AU"/>
        </w:rPr>
      </w:pPr>
      <w:r w:rsidRPr="006A267E">
        <w:rPr>
          <w:rFonts w:ascii="Garamond" w:hAnsi="Garamond"/>
          <w:lang w:val="en-AU"/>
        </w:rPr>
        <w:t>NO WONDER JAMES SAID, “For whosoever shall keep the whole LAW, and yet OFFEND IN ONE POINT, HE IS GUILTY OF ALL”.  (</w:t>
      </w:r>
      <w:proofErr w:type="gramStart"/>
      <w:r w:rsidRPr="006A267E">
        <w:rPr>
          <w:rFonts w:ascii="Garamond" w:hAnsi="Garamond"/>
          <w:lang w:val="en-AU"/>
        </w:rPr>
        <w:t>Jas  2:10</w:t>
      </w:r>
      <w:proofErr w:type="gramEnd"/>
      <w:r w:rsidRPr="006A267E">
        <w:rPr>
          <w:rFonts w:ascii="Garamond" w:hAnsi="Garamond"/>
          <w:lang w:val="en-AU"/>
        </w:rPr>
        <w:t>).</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Gen 2:1-3</w:t>
      </w:r>
    </w:p>
    <w:p w:rsidR="00084E0E" w:rsidRPr="006A267E" w:rsidRDefault="00084E0E">
      <w:pPr>
        <w:jc w:val="both"/>
        <w:rPr>
          <w:rFonts w:ascii="Garamond" w:hAnsi="Garamond"/>
          <w:lang w:val="en-AU"/>
        </w:rPr>
      </w:pPr>
      <w:r w:rsidRPr="006A267E">
        <w:rPr>
          <w:rFonts w:ascii="Garamond" w:hAnsi="Garamond"/>
          <w:lang w:val="en-AU"/>
        </w:rPr>
        <w:lastRenderedPageBreak/>
        <w:t xml:space="preserve">“Thus the HEAVENS and the earth were </w:t>
      </w:r>
      <w:proofErr w:type="gramStart"/>
      <w:r w:rsidRPr="006A267E">
        <w:rPr>
          <w:rFonts w:ascii="Garamond" w:hAnsi="Garamond"/>
          <w:lang w:val="en-AU"/>
        </w:rPr>
        <w:t>finished, ...</w:t>
      </w:r>
      <w:proofErr w:type="gramEnd"/>
      <w:r w:rsidRPr="006A267E">
        <w:rPr>
          <w:rFonts w:ascii="Garamond" w:hAnsi="Garamond"/>
          <w:lang w:val="en-AU"/>
        </w:rPr>
        <w:t xml:space="preserve"> And on the SEVENTH-DAY GOD ended HIS work which HE had made; AND HE RESTED ON THE SEVENTH-DAY from all HIS work which HE had made.  AND GOD BLESSED THE SEVENTH-DAY, AND SANCTIFIED IT: because that in it HE HAD RESTED FROM ALL HIS WORK WHICH GOD CREATED AND MADE”.  (HE did not bless the First Day, or any other day of labour).</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Right at CREATION GOD GAVE HIS PEOPLE THE SEVENTH-DAY SABBATH; THE FOURTH COMMANDMENT. Moses was NOT given THE TEN COMMANDMENTS for another 1651 years, so how could anyone come to the conclusion that THE TEN COMMANDMENTS WERE NOT GIVEN UNTILTHE DAYS OF MOSES.  This was over a thousand years before there was a JEW.  So the Sabbath cannot be called the “Jewish Sabbath”.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What we are seeing here is that GOD had given HIS TEN COMMANDMENTS WAY BEFORE THERE WAS A </w:t>
      </w:r>
      <w:proofErr w:type="gramStart"/>
      <w:r w:rsidRPr="006A267E">
        <w:rPr>
          <w:rFonts w:ascii="Garamond" w:hAnsi="Garamond"/>
          <w:lang w:val="en-AU"/>
        </w:rPr>
        <w:t>JEW,</w:t>
      </w:r>
      <w:proofErr w:type="gramEnd"/>
      <w:r w:rsidRPr="006A267E">
        <w:rPr>
          <w:rFonts w:ascii="Garamond" w:hAnsi="Garamond"/>
          <w:lang w:val="en-AU"/>
        </w:rPr>
        <w:t xml:space="preserve"> and way before the days of Moses.  It pays to be careful about believing what others teach, without checking THE BIBLE FIRST.  I have talked to lots of people who have said that, “they had no idea that THE BIBLE IS SO SPECIFIC ABOUT THIS SUBJECT”.</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1 </w:t>
      </w:r>
      <w:proofErr w:type="spellStart"/>
      <w:r w:rsidRPr="006A267E">
        <w:rPr>
          <w:rFonts w:ascii="Garamond" w:hAnsi="Garamond"/>
          <w:lang w:val="en-AU"/>
        </w:rPr>
        <w:t>Thess</w:t>
      </w:r>
      <w:proofErr w:type="spellEnd"/>
      <w:r w:rsidRPr="006A267E">
        <w:rPr>
          <w:rFonts w:ascii="Garamond" w:hAnsi="Garamond"/>
          <w:lang w:val="en-AU"/>
        </w:rPr>
        <w:t xml:space="preserve"> 5:21</w:t>
      </w:r>
    </w:p>
    <w:p w:rsidR="00084E0E" w:rsidRPr="006A267E" w:rsidRDefault="00084E0E">
      <w:pPr>
        <w:jc w:val="both"/>
        <w:rPr>
          <w:rFonts w:ascii="Garamond" w:hAnsi="Garamond"/>
          <w:lang w:val="en-AU"/>
        </w:rPr>
      </w:pPr>
      <w:r w:rsidRPr="006A267E">
        <w:rPr>
          <w:rFonts w:ascii="Garamond" w:hAnsi="Garamond"/>
          <w:lang w:val="en-AU"/>
        </w:rPr>
        <w:t xml:space="preserve">“PROVE ALL THINGS; HOLD FAST THAT WHICH IS GOOD”.  Acts 17:11, “These [the </w:t>
      </w:r>
      <w:proofErr w:type="spellStart"/>
      <w:r w:rsidRPr="006A267E">
        <w:rPr>
          <w:rFonts w:ascii="Garamond" w:hAnsi="Garamond"/>
          <w:lang w:val="en-AU"/>
        </w:rPr>
        <w:t>Bereans</w:t>
      </w:r>
      <w:proofErr w:type="spellEnd"/>
      <w:r w:rsidRPr="006A267E">
        <w:rPr>
          <w:rFonts w:ascii="Garamond" w:hAnsi="Garamond"/>
          <w:lang w:val="en-AU"/>
        </w:rPr>
        <w:t>] were more noble than those in Thessalonica, in that they RECEIVED THE WORD WITH ALL READINESS OF MIND, and SEARCHED THE SCRIPTURES DAILY, WHETHER THOSE THINGS WERE SO”.</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Paul advocated that when we are learning, or being guided by another, to better understand THE SCRIPTURES, WE SHOULD CHECK THE BIBLE to find out whether we are being taught TRUTH, or WHETHER WE ARE BEING TAUGHT ANOTHER PERSONS OPINIONS; AS SADLY IT HAPPENS ALL TOO OFTEN.  I ENCOURAGE YOU TO TAKE MY ADVICE, AND CHECK, THAT WHAT I AM TEACHING, AGREES WITH WHAT THE BIBLE TEACHES ON THE SUBJECT.</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proofErr w:type="gramStart"/>
      <w:r w:rsidRPr="006A267E">
        <w:rPr>
          <w:rFonts w:ascii="Garamond" w:hAnsi="Garamond"/>
          <w:lang w:val="en-AU"/>
        </w:rPr>
        <w:t>Gen  9:5,6</w:t>
      </w:r>
      <w:proofErr w:type="gramEnd"/>
    </w:p>
    <w:p w:rsidR="00084E0E" w:rsidRPr="006A267E" w:rsidRDefault="00084E0E">
      <w:pPr>
        <w:jc w:val="both"/>
        <w:rPr>
          <w:rFonts w:ascii="Garamond" w:hAnsi="Garamond"/>
          <w:lang w:val="en-AU"/>
        </w:rPr>
      </w:pPr>
      <w:r w:rsidRPr="006A267E">
        <w:rPr>
          <w:rFonts w:ascii="Garamond" w:hAnsi="Garamond"/>
          <w:lang w:val="en-AU"/>
        </w:rPr>
        <w:t xml:space="preserve">“And surely your blood of your lives will I require; ..... </w:t>
      </w:r>
      <w:proofErr w:type="gramStart"/>
      <w:r w:rsidRPr="006A267E">
        <w:rPr>
          <w:rFonts w:ascii="Garamond" w:hAnsi="Garamond"/>
          <w:lang w:val="en-AU"/>
        </w:rPr>
        <w:t>at</w:t>
      </w:r>
      <w:proofErr w:type="gramEnd"/>
      <w:r w:rsidRPr="006A267E">
        <w:rPr>
          <w:rFonts w:ascii="Garamond" w:hAnsi="Garamond"/>
          <w:lang w:val="en-AU"/>
        </w:rPr>
        <w:t xml:space="preserve"> the hand of every man's brother will I require the LIFE OF MAN.  WHOSO SHEDDETH MAN'S BLOOD, BY MAN SHALL HIS BLOOD BE SHED:  for in the IMAGE OF GOD MADE HE MAN”.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This was at the time of the FLOOD, a long time before the days of Moses, yet Noah knew about the SIXTH COMMANDMENT.</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Gen 39:7-9</w:t>
      </w:r>
    </w:p>
    <w:p w:rsidR="00084E0E" w:rsidRPr="006A267E" w:rsidRDefault="00084E0E">
      <w:pPr>
        <w:jc w:val="both"/>
        <w:rPr>
          <w:rFonts w:ascii="Garamond" w:hAnsi="Garamond"/>
          <w:lang w:val="en-AU"/>
        </w:rPr>
      </w:pPr>
      <w:r w:rsidRPr="006A267E">
        <w:rPr>
          <w:rFonts w:ascii="Garamond" w:hAnsi="Garamond"/>
          <w:lang w:val="en-AU"/>
        </w:rPr>
        <w:t xml:space="preserve">“And it came to pass after these </w:t>
      </w:r>
      <w:proofErr w:type="gramStart"/>
      <w:r w:rsidRPr="006A267E">
        <w:rPr>
          <w:rFonts w:ascii="Garamond" w:hAnsi="Garamond"/>
          <w:lang w:val="en-AU"/>
        </w:rPr>
        <w:t>things, that</w:t>
      </w:r>
      <w:proofErr w:type="gramEnd"/>
      <w:r w:rsidRPr="006A267E">
        <w:rPr>
          <w:rFonts w:ascii="Garamond" w:hAnsi="Garamond"/>
          <w:lang w:val="en-AU"/>
        </w:rPr>
        <w:t xml:space="preserve"> his master's wife cast her eyes upon Joseph; and she said, LIE WITH ME.  But he refused, and said unto his master's wife, Behold, my master </w:t>
      </w:r>
      <w:proofErr w:type="spellStart"/>
      <w:r w:rsidRPr="006A267E">
        <w:rPr>
          <w:rFonts w:ascii="Garamond" w:hAnsi="Garamond"/>
          <w:lang w:val="en-AU"/>
        </w:rPr>
        <w:t>wotteth</w:t>
      </w:r>
      <w:proofErr w:type="spellEnd"/>
      <w:r w:rsidRPr="006A267E">
        <w:rPr>
          <w:rFonts w:ascii="Garamond" w:hAnsi="Garamond"/>
          <w:lang w:val="en-AU"/>
        </w:rPr>
        <w:t xml:space="preserve"> not what is with me in the house, and he hath committed all that he hath to my hand; There is none greater in this house than I; neither hath he kept back </w:t>
      </w:r>
      <w:proofErr w:type="spellStart"/>
      <w:r w:rsidRPr="006A267E">
        <w:rPr>
          <w:rFonts w:ascii="Garamond" w:hAnsi="Garamond"/>
          <w:lang w:val="en-AU"/>
        </w:rPr>
        <w:t>any thing</w:t>
      </w:r>
      <w:proofErr w:type="spellEnd"/>
      <w:r w:rsidRPr="006A267E">
        <w:rPr>
          <w:rFonts w:ascii="Garamond" w:hAnsi="Garamond"/>
          <w:lang w:val="en-AU"/>
        </w:rPr>
        <w:t xml:space="preserve"> from me but thee, because thou art his wife:  how then can I do this great WICKEDNESS, AND SIN AGAINST GOD”? </w:t>
      </w:r>
    </w:p>
    <w:p w:rsidR="00084E0E" w:rsidRPr="006A267E" w:rsidRDefault="00084E0E">
      <w:pPr>
        <w:jc w:val="both"/>
        <w:rPr>
          <w:rFonts w:ascii="Garamond" w:hAnsi="Garamond"/>
          <w:lang w:val="en-AU"/>
        </w:rPr>
      </w:pPr>
      <w:r w:rsidRPr="006A267E">
        <w:rPr>
          <w:rFonts w:ascii="Garamond" w:hAnsi="Garamond"/>
          <w:lang w:val="en-AU"/>
        </w:rPr>
        <w:t>Joseph was in no doubt that it was wrong for him to COMMIT ADULTERY, OR COVET HIS MASTER’S WIFE. He knew it was wrong because he knew GOD'S COMMANDMENTS over 500 years before GOD wrote them on stone, and gave them to Moses.</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proofErr w:type="gramStart"/>
      <w:r w:rsidRPr="006A267E">
        <w:rPr>
          <w:rFonts w:ascii="Garamond" w:hAnsi="Garamond"/>
          <w:lang w:val="en-AU"/>
        </w:rPr>
        <w:lastRenderedPageBreak/>
        <w:t>During the time that the Children of Israel were living in Egypt, (many of those years in slavery to them), the people of GOD turned away from HIM and adopted the ways, and the worship, of the Egyptians.</w:t>
      </w:r>
      <w:proofErr w:type="gramEnd"/>
      <w:r w:rsidRPr="006A267E">
        <w:rPr>
          <w:rFonts w:ascii="Garamond" w:hAnsi="Garamond"/>
          <w:lang w:val="en-AU"/>
        </w:rPr>
        <w:t xml:space="preserve">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To a large degree they had forgotten THE TEN COMMANDMENTS OF GOD, and so when GOD led them out of this heathen land, HE GAVE AGAIN TO THEM, THE TEN COMMAND-MENTS, and this time GOD WROTE THEM ON TWO TABLES OF STONE so that they would not be forgotten again.  No doubt you remember that Moses broke these first two, so GOD wrote them again, so that there could be no mistake in the written details.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NOW WHAT DOES THE NEW TESTAMENT - AND JESUS - TEACH ABOUT THESE TEN </w:t>
      </w:r>
      <w:proofErr w:type="gramStart"/>
      <w:r w:rsidRPr="006A267E">
        <w:rPr>
          <w:rFonts w:ascii="Garamond" w:hAnsi="Garamond"/>
          <w:lang w:val="en-AU"/>
        </w:rPr>
        <w:t>COMMANDMENTS  -</w:t>
      </w:r>
      <w:proofErr w:type="gramEnd"/>
      <w:r w:rsidRPr="006A267E">
        <w:rPr>
          <w:rFonts w:ascii="Garamond" w:hAnsi="Garamond"/>
          <w:lang w:val="en-AU"/>
        </w:rPr>
        <w:t xml:space="preserve"> DO WE STILL HAVE TO KEEP THEM?</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Jn 15:10</w:t>
      </w:r>
    </w:p>
    <w:p w:rsidR="00084E0E" w:rsidRPr="006A267E" w:rsidRDefault="00084E0E">
      <w:pPr>
        <w:jc w:val="both"/>
        <w:rPr>
          <w:rFonts w:ascii="Garamond" w:hAnsi="Garamond"/>
          <w:lang w:val="en-AU"/>
        </w:rPr>
      </w:pPr>
      <w:r w:rsidRPr="006A267E">
        <w:rPr>
          <w:rFonts w:ascii="Garamond" w:hAnsi="Garamond"/>
          <w:lang w:val="en-AU"/>
        </w:rPr>
        <w:t>“IF ye keep MY COMMANDMENTS, ye shall abide in MY LOVE; even as I have kept MY FATHER'S COMMANDMENTS, and abide in HIS LOVE”.</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JESUS came to be an example for us, so if it was necessary for JESUS to keep GOD'S TEN COMMANDMENTS while HE was living on earth, then surely it is necessary for us to do so as well.  JESUS even advocated that KEEPING HIS FATHER’S, </w:t>
      </w:r>
      <w:proofErr w:type="spellStart"/>
      <w:r w:rsidRPr="006A267E">
        <w:rPr>
          <w:rFonts w:ascii="Garamond" w:hAnsi="Garamond"/>
          <w:lang w:val="en-AU"/>
        </w:rPr>
        <w:t>ie</w:t>
      </w:r>
      <w:proofErr w:type="spellEnd"/>
      <w:r w:rsidRPr="006A267E">
        <w:rPr>
          <w:rFonts w:ascii="Garamond" w:hAnsi="Garamond"/>
          <w:lang w:val="en-AU"/>
        </w:rPr>
        <w:t>; GOD'S COMMANDMENTS WAS EVIDENCE OF OUR LOVE FOR OUR FATHER, AND HIMSELF.</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Matt 5:17-19</w:t>
      </w:r>
    </w:p>
    <w:p w:rsidR="00084E0E" w:rsidRPr="006A267E" w:rsidRDefault="00084E0E">
      <w:pPr>
        <w:jc w:val="both"/>
        <w:rPr>
          <w:rFonts w:ascii="Garamond" w:hAnsi="Garamond"/>
          <w:lang w:val="en-AU"/>
        </w:rPr>
      </w:pPr>
      <w:r w:rsidRPr="006A267E">
        <w:rPr>
          <w:rFonts w:ascii="Garamond" w:hAnsi="Garamond"/>
          <w:lang w:val="en-AU"/>
        </w:rPr>
        <w:t xml:space="preserve">“Think not that I am come to DESTROY THE LAW, OR THE PROPHETS:  I AM NOT COME TO DESTROY, BUT TO FULFIL.   For verily I say unto you, TILL HEAVEN AND EARTH PASS, one jot or one </w:t>
      </w:r>
      <w:proofErr w:type="spellStart"/>
      <w:r w:rsidRPr="006A267E">
        <w:rPr>
          <w:rFonts w:ascii="Garamond" w:hAnsi="Garamond"/>
          <w:lang w:val="en-AU"/>
        </w:rPr>
        <w:t>tittle</w:t>
      </w:r>
      <w:proofErr w:type="spellEnd"/>
      <w:r w:rsidRPr="006A267E">
        <w:rPr>
          <w:rFonts w:ascii="Garamond" w:hAnsi="Garamond"/>
          <w:lang w:val="en-AU"/>
        </w:rPr>
        <w:t xml:space="preserve"> shall in no wise pass from THE LAW, till all be fulfilled. Whosoever therefore shall BREAK one of these least COMMANDMENTS, and SHALL TEACH MEN SO, he shall be called “THE LEAST” IN THE KINGDOM OF HEAVEN:  but whosoever SHALL DO AND TEACH THEM, the same shall be called “GREAT” IN THE KINGDOM OF HEAVEN”.</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Most of the discussions I have had about these verses, and their teaching, hinge around the word “FULFIL”, and what it means.  I am told that it means, “</w:t>
      </w:r>
      <w:proofErr w:type="gramStart"/>
      <w:r w:rsidRPr="006A267E">
        <w:rPr>
          <w:rFonts w:ascii="Garamond" w:hAnsi="Garamond"/>
          <w:lang w:val="en-AU"/>
        </w:rPr>
        <w:t>to</w:t>
      </w:r>
      <w:proofErr w:type="gramEnd"/>
      <w:r w:rsidRPr="006A267E">
        <w:rPr>
          <w:rFonts w:ascii="Garamond" w:hAnsi="Garamond"/>
          <w:lang w:val="en-AU"/>
        </w:rPr>
        <w:t xml:space="preserve"> fill up”, as is the case of “when the crew of a ship is “FULFILLED” then there are no more crew members needed”.  This they tell </w:t>
      </w:r>
      <w:proofErr w:type="gramStart"/>
      <w:r w:rsidRPr="006A267E">
        <w:rPr>
          <w:rFonts w:ascii="Garamond" w:hAnsi="Garamond"/>
          <w:lang w:val="en-AU"/>
        </w:rPr>
        <w:t>me,</w:t>
      </w:r>
      <w:proofErr w:type="gramEnd"/>
      <w:r w:rsidRPr="006A267E">
        <w:rPr>
          <w:rFonts w:ascii="Garamond" w:hAnsi="Garamond"/>
          <w:lang w:val="en-AU"/>
        </w:rPr>
        <w:t xml:space="preserve"> “proves that THE TEN COMMANDMENTS ARE DONE AWAY WITH and are no longer needed. </w:t>
      </w:r>
      <w:proofErr w:type="gramStart"/>
      <w:r w:rsidRPr="006A267E">
        <w:rPr>
          <w:rFonts w:ascii="Garamond" w:hAnsi="Garamond"/>
          <w:lang w:val="en-AU"/>
        </w:rPr>
        <w:t>BECAUSE JESUS KEPT THEM FOR US”.</w:t>
      </w:r>
      <w:proofErr w:type="gramEnd"/>
      <w:r w:rsidRPr="006A267E">
        <w:rPr>
          <w:rFonts w:ascii="Garamond" w:hAnsi="Garamond"/>
          <w:lang w:val="en-AU"/>
        </w:rPr>
        <w:t xml:space="preserve">  I must </w:t>
      </w:r>
      <w:proofErr w:type="gramStart"/>
      <w:r w:rsidRPr="006A267E">
        <w:rPr>
          <w:rFonts w:ascii="Garamond" w:hAnsi="Garamond"/>
          <w:lang w:val="en-AU"/>
        </w:rPr>
        <w:t>confess,</w:t>
      </w:r>
      <w:proofErr w:type="gramEnd"/>
      <w:r w:rsidRPr="006A267E">
        <w:rPr>
          <w:rFonts w:ascii="Garamond" w:hAnsi="Garamond"/>
          <w:lang w:val="en-AU"/>
        </w:rPr>
        <w:t xml:space="preserve"> that I have never been able to understand this logic, when it has been presented to me.  In fact I wonder how they can conclude, from that, “THAT WE NO LONGER NEED TO KEEP THE COMMANDMENTS”.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What they are REALLY saying is, “THAT JESUS SAID HE did “not” come to DESTROY THE TEN COMMANDMENTS, HE came to “DESTROY” or DO AWAY WITH THEM”.  THAT DOES NOT MAKE SENSE!  As always, we must let THE WORD OF GOD GUIDE US, not what other men tell us, so we will look at some other texts which use the word “FULFIL” and see what is meant in those verses.</w:t>
      </w:r>
    </w:p>
    <w:p w:rsidR="00084E0E" w:rsidRPr="006A267E" w:rsidRDefault="00084E0E">
      <w:pPr>
        <w:jc w:val="both"/>
        <w:rPr>
          <w:rFonts w:ascii="Garamond" w:hAnsi="Garamond"/>
          <w:lang w:val="en-AU"/>
        </w:rPr>
      </w:pPr>
      <w:r w:rsidRPr="006A267E">
        <w:rPr>
          <w:rFonts w:ascii="Garamond" w:hAnsi="Garamond"/>
          <w:lang w:val="en-AU"/>
        </w:rPr>
        <w:t xml:space="preserve">Matt 3:15  </w:t>
      </w:r>
    </w:p>
    <w:p w:rsidR="00084E0E" w:rsidRPr="006A267E" w:rsidRDefault="00084E0E">
      <w:pPr>
        <w:jc w:val="both"/>
        <w:rPr>
          <w:rFonts w:ascii="Garamond" w:hAnsi="Garamond"/>
          <w:lang w:val="en-AU"/>
        </w:rPr>
      </w:pPr>
      <w:r w:rsidRPr="006A267E">
        <w:rPr>
          <w:rFonts w:ascii="Garamond" w:hAnsi="Garamond"/>
          <w:lang w:val="en-AU"/>
        </w:rPr>
        <w:t xml:space="preserve">“And JESUS answering said unto him. Suffer (allow) it to be so now: for thus it </w:t>
      </w:r>
      <w:proofErr w:type="spellStart"/>
      <w:r w:rsidRPr="006A267E">
        <w:rPr>
          <w:rFonts w:ascii="Garamond" w:hAnsi="Garamond"/>
          <w:lang w:val="en-AU"/>
        </w:rPr>
        <w:t>becometh</w:t>
      </w:r>
      <w:proofErr w:type="spellEnd"/>
      <w:r w:rsidRPr="006A267E">
        <w:rPr>
          <w:rFonts w:ascii="Garamond" w:hAnsi="Garamond"/>
          <w:lang w:val="en-AU"/>
        </w:rPr>
        <w:t xml:space="preserve"> us to FULFIL ALL RIGHTEOUSNESS.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lastRenderedPageBreak/>
        <w:t>Was JESUS advocating that we DO AWAY WITH ALL “RIGHTEOUSNESS”?  No one would agree that could be so, would they?  JESUS said that it was even necessary for HIM to CARRY OUT ALL “RIGHTEOUSNESS”, and that John should suffer (allow) HIM to be baptised, even though HE had not sinned, and therefore was in no need, as do you and I, to have HIS sins washed away; which is one of the purposes of BAPTISM.</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Rom 13:10</w:t>
      </w:r>
      <w:proofErr w:type="gramStart"/>
      <w:r w:rsidRPr="006A267E">
        <w:rPr>
          <w:rFonts w:ascii="Garamond" w:hAnsi="Garamond"/>
          <w:lang w:val="en-AU"/>
        </w:rPr>
        <w:t>,8</w:t>
      </w:r>
      <w:proofErr w:type="gramEnd"/>
    </w:p>
    <w:p w:rsidR="00084E0E" w:rsidRPr="006A267E" w:rsidRDefault="00084E0E">
      <w:pPr>
        <w:jc w:val="both"/>
        <w:rPr>
          <w:rFonts w:ascii="Garamond" w:hAnsi="Garamond"/>
          <w:lang w:val="en-AU"/>
        </w:rPr>
      </w:pPr>
      <w:r w:rsidRPr="006A267E">
        <w:rPr>
          <w:rFonts w:ascii="Garamond" w:hAnsi="Garamond"/>
          <w:lang w:val="en-AU"/>
        </w:rPr>
        <w:t xml:space="preserve">“LOVE </w:t>
      </w:r>
      <w:proofErr w:type="spellStart"/>
      <w:r w:rsidRPr="006A267E">
        <w:rPr>
          <w:rFonts w:ascii="Garamond" w:hAnsi="Garamond"/>
          <w:lang w:val="en-AU"/>
        </w:rPr>
        <w:t>worketh</w:t>
      </w:r>
      <w:proofErr w:type="spellEnd"/>
      <w:r w:rsidRPr="006A267E">
        <w:rPr>
          <w:rFonts w:ascii="Garamond" w:hAnsi="Garamond"/>
          <w:lang w:val="en-AU"/>
        </w:rPr>
        <w:t xml:space="preserve"> no ill to his NEIGHBOUR: therefore LOVE IS THE FULFILLING (keeping or carrying out) OF THE LAW”.  .... “Owe no man </w:t>
      </w:r>
      <w:proofErr w:type="spellStart"/>
      <w:r w:rsidRPr="006A267E">
        <w:rPr>
          <w:rFonts w:ascii="Garamond" w:hAnsi="Garamond"/>
          <w:lang w:val="en-AU"/>
        </w:rPr>
        <w:t>any thing</w:t>
      </w:r>
      <w:proofErr w:type="spellEnd"/>
      <w:r w:rsidRPr="006A267E">
        <w:rPr>
          <w:rFonts w:ascii="Garamond" w:hAnsi="Garamond"/>
          <w:lang w:val="en-AU"/>
        </w:rPr>
        <w:t>, BUT TO LOVE ONE ANOTHER: for he that LOVETH ANOTHER HATH FULFILLED [or kept] THE LAW”.</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Paul said in very clear language, that, “LOVING ONE'S NEIGHBOUR” (in THE BIBLICAL SENSE) IS CARRYING OUT GOD'S TEN COMMANDMENTS”.  CERTAINLY HE DID NOT PROPOSE TO DO AWAY WITH THEM. If you check all these texts listed, Gal </w:t>
      </w:r>
      <w:proofErr w:type="gramStart"/>
      <w:r w:rsidRPr="006A267E">
        <w:rPr>
          <w:rFonts w:ascii="Garamond" w:hAnsi="Garamond"/>
          <w:lang w:val="en-AU"/>
        </w:rPr>
        <w:t>6:2 ;</w:t>
      </w:r>
      <w:proofErr w:type="gramEnd"/>
      <w:r w:rsidRPr="006A267E">
        <w:rPr>
          <w:rFonts w:ascii="Garamond" w:hAnsi="Garamond"/>
          <w:lang w:val="en-AU"/>
        </w:rPr>
        <w:t xml:space="preserve"> Col 1:25 ; Jas 2:8, then you will not find that “FULFIL”, means “to do away with” anything whatsoever, as some persons wrongly claim. In THE BIBLE, “fulfil” MEANS THE SAME AS IT DOES TODAY, “to carry out or keep”.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Matt 5:17, could be paraphrased to read, “I came not to DO AWAY WITH WHAT THE LAW OR THE PROPHETS COMMAND US TO DO, BUT TO CARRY OUT WHAT THEY TELL US TO DO AND KEEP WHATEVER INSTRUCTION THEY GIVE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Jn 14:30</w:t>
      </w:r>
    </w:p>
    <w:p w:rsidR="00084E0E" w:rsidRPr="006A267E" w:rsidRDefault="00084E0E">
      <w:pPr>
        <w:jc w:val="both"/>
        <w:rPr>
          <w:rFonts w:ascii="Garamond" w:hAnsi="Garamond"/>
          <w:lang w:val="en-AU"/>
        </w:rPr>
      </w:pPr>
      <w:r w:rsidRPr="006A267E">
        <w:rPr>
          <w:rFonts w:ascii="Garamond" w:hAnsi="Garamond"/>
          <w:lang w:val="en-AU"/>
        </w:rPr>
        <w:t>“Hereafter I will not talk much with you: for the prince of this world cometh, AND HATH NOTHING IN ME”.</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The ADVERSARY, </w:t>
      </w:r>
      <w:proofErr w:type="spellStart"/>
      <w:r w:rsidRPr="006A267E">
        <w:rPr>
          <w:rFonts w:ascii="Garamond" w:hAnsi="Garamond"/>
          <w:lang w:val="en-AU"/>
        </w:rPr>
        <w:t>satan</w:t>
      </w:r>
      <w:proofErr w:type="spellEnd"/>
      <w:r w:rsidRPr="006A267E">
        <w:rPr>
          <w:rFonts w:ascii="Garamond" w:hAnsi="Garamond"/>
          <w:lang w:val="en-AU"/>
        </w:rPr>
        <w:t>, COULD FIND NOTHING WRONG WITH WHICH HE COULD ACCUSE JESUS, because JESUS HAD MADE A POINT OF KEEPING HIS FATHER'S COMMANDMENTS, as we have read earlier in Jn 15:10.</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Matt 19:16-21</w:t>
      </w:r>
    </w:p>
    <w:p w:rsidR="00084E0E" w:rsidRPr="006A267E" w:rsidRDefault="00084E0E">
      <w:pPr>
        <w:jc w:val="both"/>
        <w:rPr>
          <w:rFonts w:ascii="Garamond" w:hAnsi="Garamond"/>
          <w:lang w:val="en-AU"/>
        </w:rPr>
      </w:pPr>
      <w:r w:rsidRPr="006A267E">
        <w:rPr>
          <w:rFonts w:ascii="Garamond" w:hAnsi="Garamond"/>
          <w:lang w:val="en-AU"/>
        </w:rPr>
        <w:t xml:space="preserve">“And, behold, one came and said unto HIM, GOOD MASTER, what GOOD THING SHALL I DO, that I may have ETERNAL LIFE?  And HE said unto him, WHY CALLEST thou ME GOOD?  There is NONE GOOD BUT ONE, THAT IS, GOD:  but if thou wilt enter into LIFE, KEEP THE COMMANDMENTS. ...., which?  JESUS said, Thou SHALT DO NO MURDER, Thou SHALT NOT COMMIT ADULTERY, Thou SHALT NOT STEAL, Thou SHALT NOT BEAR FALSE WITNESS, HONOUR thy father and thy mother: and, thou shalt LOVE thy NEIGHBOUR as thyself. ....... JESUS said unto him, </w:t>
      </w:r>
      <w:proofErr w:type="gramStart"/>
      <w:r w:rsidRPr="006A267E">
        <w:rPr>
          <w:rFonts w:ascii="Garamond" w:hAnsi="Garamond"/>
          <w:lang w:val="en-AU"/>
        </w:rPr>
        <w:t>If</w:t>
      </w:r>
      <w:proofErr w:type="gramEnd"/>
      <w:r w:rsidRPr="006A267E">
        <w:rPr>
          <w:rFonts w:ascii="Garamond" w:hAnsi="Garamond"/>
          <w:lang w:val="en-AU"/>
        </w:rPr>
        <w:t xml:space="preserve"> thou wilt be PERFECT, GO AND SELL THAT THOU HAST, AND GIVE IT TO THE POOR, AND THOU SHALT HAVE TREASURE IN HEAVEN: AND COME AND FOLLOW ME”.</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Clearly in these verses, JESUS IDENTIFIED THE TEN COMMANDMENTS as being necessary for HIS followers to KEEP, if they wanted to have ETERNAL LIFE. Did you notice that JESUS only mentioned the COMMANDMENTS dealing with our treatment of others?</w:t>
      </w:r>
    </w:p>
    <w:p w:rsidR="00084E0E" w:rsidRPr="006A267E" w:rsidRDefault="00084E0E">
      <w:pPr>
        <w:jc w:val="both"/>
        <w:rPr>
          <w:rFonts w:ascii="Garamond" w:hAnsi="Garamond"/>
          <w:lang w:val="en-AU"/>
        </w:rPr>
      </w:pPr>
      <w:r w:rsidRPr="006A267E">
        <w:rPr>
          <w:rFonts w:ascii="Garamond" w:hAnsi="Garamond"/>
          <w:lang w:val="en-AU"/>
        </w:rPr>
        <w:t xml:space="preserve">HE knew that the “rich young ruler”, as this man has been identified by BIBLE scholars, had problems in this area of his relationship with his fellow-man. Verse 22, “… he went away sorrowful: for he had great possessions”.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That does not mean however, that anyone will be “SAVED” BY KEEPING GOD'S COMMANDMENTS, but that, JESUS knew that everyone who inherits ETERNAL LIFE will </w:t>
      </w:r>
      <w:r w:rsidRPr="006A267E">
        <w:rPr>
          <w:rFonts w:ascii="Garamond" w:hAnsi="Garamond"/>
          <w:lang w:val="en-AU"/>
        </w:rPr>
        <w:lastRenderedPageBreak/>
        <w:t xml:space="preserve">be “JUDGED” WORTHY OF ETERNAL LIFE, but ONLY IF THEY KEEP GOD'S COMMANDMENTS.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Matt 16:27 [REWARDED according to WORKS].  Rev 20:12</w:t>
      </w:r>
      <w:proofErr w:type="gramStart"/>
      <w:r w:rsidRPr="006A267E">
        <w:rPr>
          <w:rFonts w:ascii="Garamond" w:hAnsi="Garamond"/>
          <w:lang w:val="en-AU"/>
        </w:rPr>
        <w:t>,13</w:t>
      </w:r>
      <w:proofErr w:type="gramEnd"/>
      <w:r w:rsidRPr="006A267E">
        <w:rPr>
          <w:rFonts w:ascii="Garamond" w:hAnsi="Garamond"/>
          <w:lang w:val="en-AU"/>
        </w:rPr>
        <w:t xml:space="preserve"> [“JUDGED according to our works”] HOWEVER, SALVATION IS BY “HE BLOOD OF JESUS CHRIST” NOT BY ANY “WORKS” with which we may be involved.</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Rom 3:9 </w:t>
      </w:r>
    </w:p>
    <w:p w:rsidR="00084E0E" w:rsidRPr="006A267E" w:rsidRDefault="00084E0E">
      <w:pPr>
        <w:jc w:val="both"/>
        <w:rPr>
          <w:rFonts w:ascii="Garamond" w:hAnsi="Garamond"/>
          <w:lang w:val="en-AU"/>
        </w:rPr>
      </w:pPr>
      <w:r w:rsidRPr="006A267E">
        <w:rPr>
          <w:rFonts w:ascii="Garamond" w:hAnsi="Garamond"/>
          <w:lang w:val="en-AU"/>
        </w:rPr>
        <w:t xml:space="preserve">“What then? </w:t>
      </w:r>
      <w:proofErr w:type="gramStart"/>
      <w:r w:rsidRPr="006A267E">
        <w:rPr>
          <w:rFonts w:ascii="Garamond" w:hAnsi="Garamond"/>
          <w:lang w:val="en-AU"/>
        </w:rPr>
        <w:t>are</w:t>
      </w:r>
      <w:proofErr w:type="gramEnd"/>
      <w:r w:rsidRPr="006A267E">
        <w:rPr>
          <w:rFonts w:ascii="Garamond" w:hAnsi="Garamond"/>
          <w:lang w:val="en-AU"/>
        </w:rPr>
        <w:t xml:space="preserve"> we better than they? NO, in no wise: for we have before proved both Jews and Gentiles, THAT THEY ARE ALL UNDER SIN”;</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The best definition of “SIN” that I have been able to find IN THE BIBLE, is found in 1 Jn 3:4, “Whosoever </w:t>
      </w:r>
      <w:proofErr w:type="spellStart"/>
      <w:r w:rsidRPr="006A267E">
        <w:rPr>
          <w:rFonts w:ascii="Garamond" w:hAnsi="Garamond"/>
          <w:lang w:val="en-AU"/>
        </w:rPr>
        <w:t>committeth</w:t>
      </w:r>
      <w:proofErr w:type="spellEnd"/>
      <w:r w:rsidRPr="006A267E">
        <w:rPr>
          <w:rFonts w:ascii="Garamond" w:hAnsi="Garamond"/>
          <w:lang w:val="en-AU"/>
        </w:rPr>
        <w:t xml:space="preserve"> SIN TRANSGRESSETH ALSO THE LAW: [THE TEN COMMAND-MENTS]: FOR SIN IS THE TRANSGRESSION OF THE LAW”.  WHICH MEANS THAT BOTH JEWS AND GENTILES ARE UNDER OBLIGATION TO KEEP GOD'S TEN COMMANDMENTS.</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Rom 3:19 (last part) 20</w:t>
      </w:r>
    </w:p>
    <w:p w:rsidR="00084E0E" w:rsidRPr="006A267E" w:rsidRDefault="00084E0E">
      <w:pPr>
        <w:jc w:val="both"/>
        <w:rPr>
          <w:rFonts w:ascii="Garamond" w:hAnsi="Garamond"/>
          <w:lang w:val="en-AU"/>
        </w:rPr>
      </w:pPr>
      <w:r w:rsidRPr="006A267E">
        <w:rPr>
          <w:rFonts w:ascii="Garamond" w:hAnsi="Garamond"/>
          <w:lang w:val="en-AU"/>
        </w:rPr>
        <w:t xml:space="preserve">“...., and </w:t>
      </w:r>
      <w:proofErr w:type="gramStart"/>
      <w:r w:rsidRPr="006A267E">
        <w:rPr>
          <w:rFonts w:ascii="Garamond" w:hAnsi="Garamond"/>
          <w:lang w:val="en-AU"/>
        </w:rPr>
        <w:t>ALL THE</w:t>
      </w:r>
      <w:proofErr w:type="gramEnd"/>
      <w:r w:rsidRPr="006A267E">
        <w:rPr>
          <w:rFonts w:ascii="Garamond" w:hAnsi="Garamond"/>
          <w:lang w:val="en-AU"/>
        </w:rPr>
        <w:t xml:space="preserve"> WORLD MAY BECOME GUILTY BEFORE GOD. Therefore by THE DEEDS OF THE LAW there shall no flesh be JUSTIFIED IN HIS SIGHT:  FOR BY THE LAW IS THE KNOWLEDGE OF SIN”.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proofErr w:type="gramStart"/>
      <w:r w:rsidRPr="006A267E">
        <w:rPr>
          <w:rFonts w:ascii="Garamond" w:hAnsi="Garamond"/>
          <w:lang w:val="en-AU"/>
        </w:rPr>
        <w:t>The purpose of GOD'S LAW IS TO TEACH US WHAT CONSTITUTES SIN.</w:t>
      </w:r>
      <w:proofErr w:type="gramEnd"/>
      <w:r w:rsidRPr="006A267E">
        <w:rPr>
          <w:rFonts w:ascii="Garamond" w:hAnsi="Garamond"/>
          <w:lang w:val="en-AU"/>
        </w:rPr>
        <w:t xml:space="preserve"> It is not suggested here that we will be “SAVED” BY KEEPING THE LAW, BUT THAT ALL; BOTH GOOD or BAD, WILL BE “JUDGED” BY HOW THEY HAVE KEPT “THE TEN COMMANDMENT LAW” which is also called “THE LAW OF LIBERTY”. (Jas 2:12).  James goes one step further and calls this LAW, “THE “PERFECT” LAW OF LIBERTY” (Jas 1:25).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Rom 3:31</w:t>
      </w:r>
    </w:p>
    <w:p w:rsidR="00084E0E" w:rsidRPr="006A267E" w:rsidRDefault="00084E0E">
      <w:pPr>
        <w:jc w:val="both"/>
        <w:rPr>
          <w:rFonts w:ascii="Garamond" w:hAnsi="Garamond"/>
          <w:lang w:val="en-AU"/>
        </w:rPr>
      </w:pPr>
      <w:r w:rsidRPr="006A267E">
        <w:rPr>
          <w:rFonts w:ascii="Garamond" w:hAnsi="Garamond"/>
          <w:lang w:val="en-AU"/>
        </w:rPr>
        <w:t>“Do we then make VOID THE LAW through FAITH?  GOD FORBID: Yea, WE ESTABLISH THE LAW”.</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Paul teaches that FAITH does NOT DO AWAY WITH THE LAW, but on the contrary, FAITH ESTABLISHES (or causes to stand, or, emphasises the need to keep) THE LAW.  Instead of teaching, what some people claim that it teaches, WE FIND THAT THESE VERSES TEACH THE EXACT OPPOSITE.</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The great Champion of the Reformation, Dr. Martin Luther, had this to say about these verses, “If a JUDGE pardons and releases a thief who has deserved the gallows, this is ABROGATING THE LAW THROUGH GRACE.  If now the </w:t>
      </w:r>
      <w:proofErr w:type="gramStart"/>
      <w:r w:rsidRPr="006A267E">
        <w:rPr>
          <w:rFonts w:ascii="Garamond" w:hAnsi="Garamond"/>
          <w:lang w:val="en-AU"/>
        </w:rPr>
        <w:t>thief were</w:t>
      </w:r>
      <w:proofErr w:type="gramEnd"/>
      <w:r w:rsidRPr="006A267E">
        <w:rPr>
          <w:rFonts w:ascii="Garamond" w:hAnsi="Garamond"/>
          <w:lang w:val="en-AU"/>
        </w:rPr>
        <w:t xml:space="preserve"> rashly to CONCLUDE AND BOAST:  I am now under GRACE and may do as I please, for now there is no LAW of which I need be afraid; who would put up with such a fellow”?  I completely agree with those sentiments.  </w:t>
      </w:r>
    </w:p>
    <w:p w:rsidR="00084E0E" w:rsidRPr="006A267E" w:rsidRDefault="00084E0E">
      <w:pPr>
        <w:jc w:val="both"/>
        <w:rPr>
          <w:rFonts w:ascii="Garamond" w:hAnsi="Garamond"/>
          <w:lang w:val="en-AU"/>
        </w:rPr>
      </w:pPr>
      <w:r w:rsidRPr="006A267E">
        <w:rPr>
          <w:rFonts w:ascii="Garamond" w:hAnsi="Garamond"/>
          <w:lang w:val="en-AU"/>
        </w:rPr>
        <w:t>GRACE HAS NOT DONE AWAY WITH GOD'S LAW OF TEN COMMANDMENTS.</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Rom 7:12</w:t>
      </w:r>
    </w:p>
    <w:p w:rsidR="00084E0E" w:rsidRPr="006A267E" w:rsidRDefault="00084E0E">
      <w:pPr>
        <w:jc w:val="both"/>
        <w:rPr>
          <w:rFonts w:ascii="Garamond" w:hAnsi="Garamond"/>
          <w:lang w:val="en-AU"/>
        </w:rPr>
      </w:pPr>
      <w:r w:rsidRPr="006A267E">
        <w:rPr>
          <w:rFonts w:ascii="Garamond" w:hAnsi="Garamond"/>
          <w:lang w:val="en-AU"/>
        </w:rPr>
        <w:t xml:space="preserve">“Wherefore THE LAW IS </w:t>
      </w:r>
      <w:proofErr w:type="gramStart"/>
      <w:r w:rsidRPr="006A267E">
        <w:rPr>
          <w:rFonts w:ascii="Garamond" w:hAnsi="Garamond"/>
          <w:lang w:val="en-AU"/>
        </w:rPr>
        <w:t>HOLY,</w:t>
      </w:r>
      <w:proofErr w:type="gramEnd"/>
      <w:r w:rsidRPr="006A267E">
        <w:rPr>
          <w:rFonts w:ascii="Garamond" w:hAnsi="Garamond"/>
          <w:lang w:val="en-AU"/>
        </w:rPr>
        <w:t xml:space="preserve"> and THE COMMANDMENT HOLY, and JUST, and GOOD”.</w:t>
      </w:r>
    </w:p>
    <w:p w:rsidR="00084E0E" w:rsidRPr="006A267E" w:rsidRDefault="00084E0E">
      <w:pPr>
        <w:jc w:val="both"/>
        <w:rPr>
          <w:rFonts w:ascii="Garamond" w:hAnsi="Garamond"/>
          <w:lang w:val="en-AU"/>
        </w:rPr>
      </w:pPr>
      <w:r w:rsidRPr="006A267E">
        <w:rPr>
          <w:rFonts w:ascii="Garamond" w:hAnsi="Garamond"/>
          <w:lang w:val="en-AU"/>
        </w:rPr>
        <w:t xml:space="preserve">Ask yourself, “WHY WOULD GOD DO AWAY WITH HIS LAW OF TEN COMMAND-MENTS WHEN HE SAYS OF THEM, THAT THEY ARE “HOLY”, “JUST”, and “GOOD”?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Because the Jews called GOD'S TEN COMMANDMENTS “THE LAW”, as well as “THE COMMANDMENTS”, Paul uses both expressions, and calls them “HOLY”, “JUST”, and GOOD”.  There can be no doubt that he was teaching, under the inspiration of </w:t>
      </w:r>
      <w:proofErr w:type="gramStart"/>
      <w:r w:rsidRPr="006A267E">
        <w:rPr>
          <w:rFonts w:ascii="Garamond" w:hAnsi="Garamond"/>
          <w:lang w:val="en-AU"/>
        </w:rPr>
        <w:t>GOD, that</w:t>
      </w:r>
      <w:proofErr w:type="gramEnd"/>
      <w:r w:rsidRPr="006A267E">
        <w:rPr>
          <w:rFonts w:ascii="Garamond" w:hAnsi="Garamond"/>
          <w:lang w:val="en-AU"/>
        </w:rPr>
        <w:t xml:space="preserve"> “GOD'S HOLY LAW OF TEN COMMANDMENTS” ARE STILL BINDING ON GOD'S PEOPLE, FOR ALL TIME.</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Jas 2:10-12</w:t>
      </w:r>
    </w:p>
    <w:p w:rsidR="00084E0E" w:rsidRPr="006A267E" w:rsidRDefault="00084E0E">
      <w:pPr>
        <w:jc w:val="both"/>
        <w:rPr>
          <w:rFonts w:ascii="Garamond" w:hAnsi="Garamond"/>
          <w:lang w:val="en-AU"/>
        </w:rPr>
      </w:pPr>
      <w:r w:rsidRPr="006A267E">
        <w:rPr>
          <w:rFonts w:ascii="Garamond" w:hAnsi="Garamond"/>
          <w:lang w:val="en-AU"/>
        </w:rPr>
        <w:t xml:space="preserve">“For </w:t>
      </w:r>
      <w:proofErr w:type="gramStart"/>
      <w:r w:rsidRPr="006A267E">
        <w:rPr>
          <w:rFonts w:ascii="Garamond" w:hAnsi="Garamond"/>
          <w:lang w:val="en-AU"/>
        </w:rPr>
        <w:t>whosever shall</w:t>
      </w:r>
      <w:proofErr w:type="gramEnd"/>
      <w:r w:rsidRPr="006A267E">
        <w:rPr>
          <w:rFonts w:ascii="Garamond" w:hAnsi="Garamond"/>
          <w:lang w:val="en-AU"/>
        </w:rPr>
        <w:t xml:space="preserve"> KEEP THE WHOLE LAW, and yet offend IN ONE POINT, HE IS GUILTY OF [breaking] ALL OF THEM. For HE that said, “DO NOT COMMIT ADULTERY”, said also, “DO NOT KILL”.  Now if thou commit no ADULTERY, yet if thou KILL, thou art become a TRANSGRESSOR OF THE LAW.  SO SPEAK </w:t>
      </w:r>
      <w:proofErr w:type="gramStart"/>
      <w:r w:rsidRPr="006A267E">
        <w:rPr>
          <w:rFonts w:ascii="Garamond" w:hAnsi="Garamond"/>
          <w:lang w:val="en-AU"/>
        </w:rPr>
        <w:t>YE</w:t>
      </w:r>
      <w:proofErr w:type="gramEnd"/>
      <w:r w:rsidRPr="006A267E">
        <w:rPr>
          <w:rFonts w:ascii="Garamond" w:hAnsi="Garamond"/>
          <w:lang w:val="en-AU"/>
        </w:rPr>
        <w:t xml:space="preserve">, and so DO, as they that SHALL BE “JUDGED” BY THE LAW OF LIBERTY.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James was just as definite as Paul, but James went one step further. He </w:t>
      </w:r>
      <w:proofErr w:type="gramStart"/>
      <w:r w:rsidRPr="006A267E">
        <w:rPr>
          <w:rFonts w:ascii="Garamond" w:hAnsi="Garamond"/>
          <w:lang w:val="en-AU"/>
        </w:rPr>
        <w:t>said,</w:t>
      </w:r>
      <w:proofErr w:type="gramEnd"/>
      <w:r w:rsidRPr="006A267E">
        <w:rPr>
          <w:rFonts w:ascii="Garamond" w:hAnsi="Garamond"/>
          <w:lang w:val="en-AU"/>
        </w:rPr>
        <w:t xml:space="preserve"> that if you only BREAK ONE OF THE TEN, THEN YOU ARE GUILTY OF BREAKING THE WHOLE TEN.  Remember I did an exercise on pages 5&amp;</w:t>
      </w:r>
      <w:proofErr w:type="gramStart"/>
      <w:r w:rsidRPr="006A267E">
        <w:rPr>
          <w:rFonts w:ascii="Garamond" w:hAnsi="Garamond"/>
          <w:lang w:val="en-AU"/>
        </w:rPr>
        <w:t>6.,</w:t>
      </w:r>
      <w:proofErr w:type="gramEnd"/>
      <w:r w:rsidRPr="006A267E">
        <w:rPr>
          <w:rFonts w:ascii="Garamond" w:hAnsi="Garamond"/>
          <w:lang w:val="en-AU"/>
        </w:rPr>
        <w:t xml:space="preserve"> which demonstrated that ALL TEN OF GOD'S COMMANDMENTS WERE BROKEN by Jacob's Household, when they were worshipping idols?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James then adds, that WE ARE “JUDGED” BY THE WAY WE KEEP THE LAW OF LIBERTY, WHICH IS ANOTHER WAY OF SAYING, </w:t>
      </w:r>
      <w:proofErr w:type="gramStart"/>
      <w:r w:rsidRPr="006A267E">
        <w:rPr>
          <w:rFonts w:ascii="Garamond" w:hAnsi="Garamond"/>
          <w:lang w:val="en-AU"/>
        </w:rPr>
        <w:t>“</w:t>
      </w:r>
      <w:proofErr w:type="gramEnd"/>
      <w:r w:rsidRPr="006A267E">
        <w:rPr>
          <w:rFonts w:ascii="Garamond" w:hAnsi="Garamond"/>
          <w:lang w:val="en-AU"/>
        </w:rPr>
        <w:t>GOD'S COMMANDMENTS”. The Book of James was written in the last half of the First Century, so he was not speaking to the people of the Old Testament, but to the people of his own day, and to those of us living today.  James was not the only one who taught that, in fact, the Apostle John, the writer of “THE REVELATION of JESUS CHRIST commended COMMANDMENT KEEPERS.  We will just look at three verses for now.</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Rev </w:t>
      </w:r>
      <w:proofErr w:type="gramStart"/>
      <w:r w:rsidRPr="006A267E">
        <w:rPr>
          <w:rFonts w:ascii="Garamond" w:hAnsi="Garamond"/>
          <w:lang w:val="en-AU"/>
        </w:rPr>
        <w:t>12:17 ;</w:t>
      </w:r>
      <w:proofErr w:type="gramEnd"/>
      <w:r w:rsidRPr="006A267E">
        <w:rPr>
          <w:rFonts w:ascii="Garamond" w:hAnsi="Garamond"/>
          <w:lang w:val="en-AU"/>
        </w:rPr>
        <w:t xml:space="preserve"> Rev 14:12 ; Rev  22:14</w:t>
      </w:r>
    </w:p>
    <w:p w:rsidR="00084E0E" w:rsidRPr="006A267E" w:rsidRDefault="00084E0E">
      <w:pPr>
        <w:jc w:val="both"/>
        <w:rPr>
          <w:rFonts w:ascii="Garamond" w:hAnsi="Garamond"/>
          <w:lang w:val="en-AU"/>
        </w:rPr>
      </w:pPr>
      <w:r w:rsidRPr="006A267E">
        <w:rPr>
          <w:rFonts w:ascii="Garamond" w:hAnsi="Garamond"/>
          <w:lang w:val="en-AU"/>
        </w:rPr>
        <w:t>“And the dragon was wroth with the woman, and went to make war with the remnant of her seed, WHICH KEEP THE COMMANDMENTS OF GOD, and have the Testimony of JESUS”.  Here is the patience of THE SAINTS: here are they that KEEP THE COMMANDMENTS OF GOD, and the FAITH OF JESUS”.  BLESSED are they that DO [KEEP] HIS COMMANDMENTS, that they may have RIGHT to the TREE OF LIFE, and may enter in through the gates into THE CITY”.</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John, who was writing under the Inspiration of GOD; THREE TIMES commended GOD'S people for KEEPING GOD'S COMMANDMENTS. This Book was written about 96 AD.  It was written for the future, in fact, almost two thousand years in the future, which means that he was writing this message for the LAST DAYS, OUR DAYS IN FACT, and John was still advocating that COMMANDMENT KEEPING was necessary for GOD'S PEOPLE. </w:t>
      </w:r>
    </w:p>
    <w:p w:rsidR="00084E0E" w:rsidRPr="006A267E" w:rsidRDefault="00084E0E">
      <w:pPr>
        <w:jc w:val="both"/>
        <w:rPr>
          <w:rFonts w:ascii="Garamond" w:hAnsi="Garamond"/>
          <w:lang w:val="en-AU"/>
        </w:rPr>
      </w:pPr>
      <w:r w:rsidRPr="006A267E">
        <w:rPr>
          <w:rFonts w:ascii="Garamond" w:hAnsi="Garamond"/>
          <w:lang w:val="en-AU"/>
        </w:rPr>
        <w:t xml:space="preserve">He went on from that statement and pronounced a “Blessing” upon COMMANDMENT KEEPERS.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Won't you decide that, in the strength of JESUS you will be a COMMANDMENT KEEPER, and have "THE RIGHT TO THE TREE OF LIFE, and ENTER IN THROUGH THE GATES INTO THE CITY"?  That way you will be following the advice of Solomon the wise man.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Eccl 12:13</w:t>
      </w:r>
    </w:p>
    <w:p w:rsidR="00084E0E" w:rsidRPr="006A267E" w:rsidRDefault="00084E0E">
      <w:pPr>
        <w:jc w:val="both"/>
        <w:rPr>
          <w:rFonts w:ascii="Garamond" w:hAnsi="Garamond"/>
          <w:lang w:val="en-AU"/>
        </w:rPr>
      </w:pPr>
      <w:r w:rsidRPr="006A267E">
        <w:rPr>
          <w:rFonts w:ascii="Garamond" w:hAnsi="Garamond"/>
          <w:lang w:val="en-AU"/>
        </w:rPr>
        <w:lastRenderedPageBreak/>
        <w:t xml:space="preserve">“Let us hear the conclusion of the whole matter: FEAR GOD, AND KEEP HIS COMMANDMENTS: FOR THIS IS THE WHOLE DUTY OF MAN”. </w:t>
      </w:r>
      <w:proofErr w:type="gramStart"/>
      <w:r w:rsidRPr="006A267E">
        <w:rPr>
          <w:rFonts w:ascii="Garamond" w:hAnsi="Garamond"/>
          <w:lang w:val="en-AU"/>
        </w:rPr>
        <w:t>[MANKIND].</w:t>
      </w:r>
      <w:proofErr w:type="gramEnd"/>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These instructions, as we have seen, were not only for the Jewish race, but were for all mankind.  That advice was given, not just to those living in Solomon's day, but also to ALL PEOPLE LIVING ON EARTH, AND FOR ALL TIME, right down to THE RETURN OF JESUS CHRIST.  </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We have asked THE BIBLE all the questions necessary about GOD'S COMMANDMENTS, each time we have been given the answer, “that the people of all races, and in all ages MUST KEEP GOD'S COMMANDMENTS”, because IT IS ONLY COMMANDMENT KEEPERS WHO WILL BE SAVED, and ENTER, (or INHERIT) THE KINGDOM OF HEAVEN.</w:t>
      </w:r>
    </w:p>
    <w:p w:rsidR="00084E0E" w:rsidRPr="006A267E" w:rsidRDefault="00084E0E">
      <w:pPr>
        <w:jc w:val="both"/>
        <w:rPr>
          <w:rFonts w:ascii="Garamond" w:hAnsi="Garamond"/>
          <w:lang w:val="en-AU"/>
        </w:rPr>
      </w:pPr>
    </w:p>
    <w:p w:rsidR="00084E0E" w:rsidRPr="006A267E" w:rsidRDefault="00084E0E">
      <w:pPr>
        <w:jc w:val="both"/>
        <w:rPr>
          <w:rFonts w:ascii="Garamond" w:hAnsi="Garamond"/>
          <w:lang w:val="en-AU"/>
        </w:rPr>
      </w:pPr>
      <w:r w:rsidRPr="006A267E">
        <w:rPr>
          <w:rFonts w:ascii="Garamond" w:hAnsi="Garamond"/>
          <w:lang w:val="en-AU"/>
        </w:rPr>
        <w:t xml:space="preserve">It is time for our re-cap of what we have learned this </w:t>
      </w:r>
      <w:proofErr w:type="gramStart"/>
      <w:r w:rsidRPr="006A267E">
        <w:rPr>
          <w:rFonts w:ascii="Garamond" w:hAnsi="Garamond"/>
          <w:lang w:val="en-AU"/>
        </w:rPr>
        <w:t>lesson :</w:t>
      </w:r>
      <w:proofErr w:type="gramEnd"/>
      <w:r w:rsidRPr="006A267E">
        <w:rPr>
          <w:rFonts w:ascii="Garamond" w:hAnsi="Garamond"/>
          <w:lang w:val="en-AU"/>
        </w:rPr>
        <w:t>-</w:t>
      </w:r>
    </w:p>
    <w:p w:rsidR="00084E0E" w:rsidRPr="006A267E" w:rsidRDefault="00084E0E">
      <w:pPr>
        <w:ind w:left="720" w:hanging="720"/>
        <w:jc w:val="both"/>
        <w:rPr>
          <w:rFonts w:ascii="Garamond" w:hAnsi="Garamond"/>
          <w:lang w:val="en-AU"/>
        </w:rPr>
      </w:pPr>
      <w:r w:rsidRPr="006A267E">
        <w:rPr>
          <w:rFonts w:ascii="Garamond" w:hAnsi="Garamond"/>
          <w:lang w:val="en-AU"/>
        </w:rPr>
        <w:t>1.</w:t>
      </w:r>
      <w:r w:rsidRPr="006A267E">
        <w:rPr>
          <w:rFonts w:ascii="Garamond" w:hAnsi="Garamond"/>
          <w:lang w:val="en-AU"/>
        </w:rPr>
        <w:tab/>
        <w:t>GOD GAVE US THE TEN COMMANDMENTS - HE WROTE THEM ON TWO             TABLES OF STONE.</w:t>
      </w:r>
    </w:p>
    <w:p w:rsidR="00084E0E" w:rsidRPr="006A267E" w:rsidRDefault="00084E0E">
      <w:pPr>
        <w:jc w:val="both"/>
        <w:rPr>
          <w:rFonts w:ascii="Garamond" w:hAnsi="Garamond"/>
          <w:lang w:val="en-AU"/>
        </w:rPr>
      </w:pPr>
      <w:r w:rsidRPr="006A267E">
        <w:rPr>
          <w:rFonts w:ascii="Garamond" w:hAnsi="Garamond"/>
          <w:lang w:val="en-AU"/>
        </w:rPr>
        <w:t>2.</w:t>
      </w:r>
      <w:r w:rsidRPr="006A267E">
        <w:rPr>
          <w:rFonts w:ascii="Garamond" w:hAnsi="Garamond"/>
          <w:lang w:val="en-AU"/>
        </w:rPr>
        <w:tab/>
        <w:t>GOD TOLD HIS PEOPLE THEY WERE TO KEEP HIS COMMANDMENTS.</w:t>
      </w:r>
    </w:p>
    <w:p w:rsidR="00084E0E" w:rsidRPr="006A267E" w:rsidRDefault="00084E0E">
      <w:pPr>
        <w:ind w:left="720" w:hanging="720"/>
        <w:jc w:val="both"/>
        <w:rPr>
          <w:rFonts w:ascii="Garamond" w:hAnsi="Garamond"/>
          <w:lang w:val="en-AU"/>
        </w:rPr>
      </w:pPr>
      <w:r w:rsidRPr="006A267E">
        <w:rPr>
          <w:rFonts w:ascii="Garamond" w:hAnsi="Garamond"/>
          <w:lang w:val="en-AU"/>
        </w:rPr>
        <w:t>3</w:t>
      </w:r>
      <w:r w:rsidRPr="006A267E">
        <w:rPr>
          <w:rFonts w:ascii="Garamond" w:hAnsi="Garamond"/>
          <w:lang w:val="en-AU"/>
        </w:rPr>
        <w:tab/>
        <w:t xml:space="preserve">THE PEOPLE abbreviated the TEN COMMANDMENTS to just TWO; for </w:t>
      </w:r>
      <w:proofErr w:type="spellStart"/>
      <w:r w:rsidRPr="006A267E">
        <w:rPr>
          <w:rFonts w:ascii="Garamond" w:hAnsi="Garamond"/>
          <w:lang w:val="en-AU"/>
        </w:rPr>
        <w:t>conven-ience</w:t>
      </w:r>
      <w:proofErr w:type="spellEnd"/>
      <w:r w:rsidRPr="006A267E">
        <w:rPr>
          <w:rFonts w:ascii="Garamond" w:hAnsi="Garamond"/>
          <w:lang w:val="en-AU"/>
        </w:rPr>
        <w:t>, one COVERING MAN'S RELATIONSHIP TO GOD, and the other, HIS RELATIONSHIP TO HIS FELLOWMAN.</w:t>
      </w:r>
    </w:p>
    <w:p w:rsidR="00084E0E" w:rsidRPr="006A267E" w:rsidRDefault="00084E0E">
      <w:pPr>
        <w:jc w:val="both"/>
        <w:rPr>
          <w:rFonts w:ascii="Garamond" w:hAnsi="Garamond"/>
          <w:lang w:val="en-AU"/>
        </w:rPr>
      </w:pPr>
      <w:r w:rsidRPr="006A267E">
        <w:rPr>
          <w:rFonts w:ascii="Garamond" w:hAnsi="Garamond"/>
          <w:lang w:val="en-AU"/>
        </w:rPr>
        <w:t>4.</w:t>
      </w:r>
      <w:r w:rsidRPr="006A267E">
        <w:rPr>
          <w:rFonts w:ascii="Garamond" w:hAnsi="Garamond"/>
          <w:lang w:val="en-AU"/>
        </w:rPr>
        <w:tab/>
        <w:t>IN THE BIBLE THE TEN COMMANDMENTS ARE FOUND IN EX. 20:3-17.</w:t>
      </w:r>
    </w:p>
    <w:p w:rsidR="00084E0E" w:rsidRPr="006A267E" w:rsidRDefault="00084E0E">
      <w:pPr>
        <w:ind w:left="720" w:hanging="720"/>
        <w:jc w:val="both"/>
        <w:rPr>
          <w:rFonts w:ascii="Garamond" w:hAnsi="Garamond"/>
          <w:lang w:val="en-AU"/>
        </w:rPr>
      </w:pPr>
      <w:r w:rsidRPr="006A267E">
        <w:rPr>
          <w:rFonts w:ascii="Garamond" w:hAnsi="Garamond"/>
          <w:lang w:val="en-AU"/>
        </w:rPr>
        <w:t>5.</w:t>
      </w:r>
      <w:r w:rsidRPr="006A267E">
        <w:rPr>
          <w:rFonts w:ascii="Garamond" w:hAnsi="Garamond"/>
          <w:lang w:val="en-AU"/>
        </w:rPr>
        <w:tab/>
        <w:t>IF EVERYONE WAS TO LIVE UP TO GOD'S TEN COMMANDMENTS, then THIS     WORLD WOULD BE A BETTER PLACE IN WHICH TO LIVE.</w:t>
      </w:r>
    </w:p>
    <w:p w:rsidR="00084E0E" w:rsidRPr="006A267E" w:rsidRDefault="00084E0E">
      <w:pPr>
        <w:ind w:left="720" w:hanging="720"/>
        <w:jc w:val="both"/>
        <w:rPr>
          <w:rFonts w:ascii="Garamond" w:hAnsi="Garamond"/>
          <w:lang w:val="en-AU"/>
        </w:rPr>
      </w:pPr>
      <w:r w:rsidRPr="006A267E">
        <w:rPr>
          <w:rFonts w:ascii="Garamond" w:hAnsi="Garamond"/>
          <w:lang w:val="en-AU"/>
        </w:rPr>
        <w:t>6.</w:t>
      </w:r>
      <w:r w:rsidRPr="006A267E">
        <w:rPr>
          <w:rFonts w:ascii="Garamond" w:hAnsi="Garamond"/>
          <w:lang w:val="en-AU"/>
        </w:rPr>
        <w:tab/>
        <w:t>THE TEN COMMANDMENTS WERE OBEYED FOR OVER A THOUSAND YEARS               BEFORE GOD GAVE THEM TO MOSES.</w:t>
      </w:r>
    </w:p>
    <w:p w:rsidR="00084E0E" w:rsidRPr="006A267E" w:rsidRDefault="00084E0E">
      <w:pPr>
        <w:ind w:left="720" w:hanging="720"/>
        <w:jc w:val="both"/>
        <w:rPr>
          <w:rFonts w:ascii="Garamond" w:hAnsi="Garamond"/>
          <w:lang w:val="en-AU"/>
        </w:rPr>
      </w:pPr>
      <w:r w:rsidRPr="006A267E">
        <w:rPr>
          <w:rFonts w:ascii="Garamond" w:hAnsi="Garamond"/>
          <w:lang w:val="en-AU"/>
        </w:rPr>
        <w:t>7.</w:t>
      </w:r>
      <w:r w:rsidRPr="006A267E">
        <w:rPr>
          <w:rFonts w:ascii="Garamond" w:hAnsi="Garamond"/>
          <w:lang w:val="en-AU"/>
        </w:rPr>
        <w:tab/>
        <w:t>THE FOURTH COMMANDMENT WAS GIVEN AT CREATION – “SO WERE THE OTHERS”. ..., for where NO LAW IS, THERE IS NO TRANSGRSSION”. (Rom. 4:15).</w:t>
      </w:r>
    </w:p>
    <w:p w:rsidR="00084E0E" w:rsidRPr="006A267E" w:rsidRDefault="00084E0E">
      <w:pPr>
        <w:ind w:left="720" w:hanging="720"/>
        <w:jc w:val="both"/>
        <w:rPr>
          <w:rFonts w:ascii="Garamond" w:hAnsi="Garamond"/>
          <w:lang w:val="en-AU"/>
        </w:rPr>
      </w:pPr>
      <w:r w:rsidRPr="006A267E">
        <w:rPr>
          <w:rFonts w:ascii="Garamond" w:hAnsi="Garamond"/>
          <w:lang w:val="en-AU"/>
        </w:rPr>
        <w:t>8.</w:t>
      </w:r>
      <w:r w:rsidRPr="006A267E">
        <w:rPr>
          <w:rFonts w:ascii="Garamond" w:hAnsi="Garamond"/>
          <w:lang w:val="en-AU"/>
        </w:rPr>
        <w:tab/>
        <w:t>JESUS SAID THAT HE HAD NOT COME TO “DESTROY” THE TEN COMMAND-    MENTS HE HAD COME TO “KEEP” THEM AS AN EXAMPLE TO BELIEVERS, THAT THEY CAN BE KEPT BY CHRISTIANS WHO DEPEND UPON JESUS FOR THEIR STRENGTH IN OVERCOMING TEMPTATION.</w:t>
      </w:r>
    </w:p>
    <w:p w:rsidR="00084E0E" w:rsidRPr="006A267E" w:rsidRDefault="00084E0E">
      <w:pPr>
        <w:jc w:val="both"/>
        <w:rPr>
          <w:rFonts w:ascii="Garamond" w:hAnsi="Garamond"/>
          <w:lang w:val="en-AU"/>
        </w:rPr>
      </w:pPr>
      <w:r w:rsidRPr="006A267E">
        <w:rPr>
          <w:rFonts w:ascii="Garamond" w:hAnsi="Garamond"/>
          <w:lang w:val="en-AU"/>
        </w:rPr>
        <w:t>9.</w:t>
      </w:r>
      <w:r w:rsidRPr="006A267E">
        <w:rPr>
          <w:rFonts w:ascii="Garamond" w:hAnsi="Garamond"/>
          <w:lang w:val="en-AU"/>
        </w:rPr>
        <w:tab/>
        <w:t>IF WE LOVE GOD, WE WILL KEEP HIS COMMANDMENTS.</w:t>
      </w:r>
    </w:p>
    <w:p w:rsidR="00084E0E" w:rsidRPr="006A267E" w:rsidRDefault="00084E0E">
      <w:pPr>
        <w:jc w:val="both"/>
        <w:rPr>
          <w:rFonts w:ascii="Garamond" w:hAnsi="Garamond"/>
          <w:lang w:val="en-AU"/>
        </w:rPr>
      </w:pPr>
      <w:r w:rsidRPr="006A267E">
        <w:rPr>
          <w:rFonts w:ascii="Garamond" w:hAnsi="Garamond"/>
          <w:lang w:val="en-AU"/>
        </w:rPr>
        <w:t>10.</w:t>
      </w:r>
      <w:r w:rsidRPr="006A267E">
        <w:rPr>
          <w:rFonts w:ascii="Garamond" w:hAnsi="Garamond"/>
          <w:lang w:val="en-AU"/>
        </w:rPr>
        <w:tab/>
        <w:t xml:space="preserve">JESUS TOLD THE RICH YOUNG RULER </w:t>
      </w:r>
      <w:proofErr w:type="gramStart"/>
      <w:r w:rsidRPr="006A267E">
        <w:rPr>
          <w:rFonts w:ascii="Garamond" w:hAnsi="Garamond"/>
          <w:lang w:val="en-AU"/>
        </w:rPr>
        <w:t>TO  “</w:t>
      </w:r>
      <w:proofErr w:type="gramEnd"/>
      <w:r w:rsidRPr="006A267E">
        <w:rPr>
          <w:rFonts w:ascii="Garamond" w:hAnsi="Garamond"/>
          <w:lang w:val="en-AU"/>
        </w:rPr>
        <w:t>KEEP GOD'S COMMANDMENTS”.</w:t>
      </w:r>
    </w:p>
    <w:p w:rsidR="00084E0E" w:rsidRPr="006A267E" w:rsidRDefault="00084E0E">
      <w:pPr>
        <w:ind w:left="720" w:hanging="720"/>
        <w:jc w:val="both"/>
        <w:rPr>
          <w:rFonts w:ascii="Garamond" w:hAnsi="Garamond"/>
          <w:lang w:val="en-AU"/>
        </w:rPr>
      </w:pPr>
      <w:r w:rsidRPr="006A267E">
        <w:rPr>
          <w:rFonts w:ascii="Garamond" w:hAnsi="Garamond"/>
          <w:lang w:val="en-AU"/>
        </w:rPr>
        <w:t>11.</w:t>
      </w:r>
      <w:r w:rsidRPr="006A267E">
        <w:rPr>
          <w:rFonts w:ascii="Garamond" w:hAnsi="Garamond"/>
          <w:lang w:val="en-AU"/>
        </w:rPr>
        <w:tab/>
        <w:t>THE BIBLE TEACHES THAT EVERYONE WILL BE “JUDGED” BY THE STANDARD OF THE TEN COMMANDMENTS.</w:t>
      </w:r>
    </w:p>
    <w:p w:rsidR="00084E0E" w:rsidRPr="006A267E" w:rsidRDefault="00084E0E">
      <w:pPr>
        <w:jc w:val="both"/>
        <w:rPr>
          <w:rFonts w:ascii="Garamond" w:hAnsi="Garamond"/>
          <w:lang w:val="en-AU"/>
        </w:rPr>
      </w:pPr>
      <w:r w:rsidRPr="006A267E">
        <w:rPr>
          <w:rFonts w:ascii="Garamond" w:hAnsi="Garamond"/>
          <w:lang w:val="en-AU"/>
        </w:rPr>
        <w:t>12.</w:t>
      </w:r>
      <w:r w:rsidRPr="006A267E">
        <w:rPr>
          <w:rFonts w:ascii="Garamond" w:hAnsi="Garamond"/>
          <w:lang w:val="en-AU"/>
        </w:rPr>
        <w:tab/>
        <w:t>GRACE AND FAITH DO NOT DO AWAY WITH THE TEN COMMANDMENTS.</w:t>
      </w:r>
    </w:p>
    <w:p w:rsidR="00084E0E" w:rsidRPr="006A267E" w:rsidRDefault="00084E0E">
      <w:pPr>
        <w:jc w:val="both"/>
        <w:rPr>
          <w:rFonts w:ascii="Garamond" w:hAnsi="Garamond"/>
          <w:lang w:val="en-AU"/>
        </w:rPr>
      </w:pPr>
      <w:r w:rsidRPr="006A267E">
        <w:rPr>
          <w:rFonts w:ascii="Garamond" w:hAnsi="Garamond"/>
          <w:lang w:val="en-AU"/>
        </w:rPr>
        <w:t>13.</w:t>
      </w:r>
      <w:r w:rsidRPr="006A267E">
        <w:rPr>
          <w:rFonts w:ascii="Garamond" w:hAnsi="Garamond"/>
          <w:lang w:val="en-AU"/>
        </w:rPr>
        <w:tab/>
        <w:t xml:space="preserve">THE LAW OF GOD </w:t>
      </w:r>
      <w:proofErr w:type="gramStart"/>
      <w:r w:rsidRPr="006A267E">
        <w:rPr>
          <w:rFonts w:ascii="Garamond" w:hAnsi="Garamond"/>
          <w:lang w:val="en-AU"/>
        </w:rPr>
        <w:t>IS  “</w:t>
      </w:r>
      <w:proofErr w:type="gramEnd"/>
      <w:r w:rsidRPr="006A267E">
        <w:rPr>
          <w:rFonts w:ascii="Garamond" w:hAnsi="Garamond"/>
          <w:lang w:val="en-AU"/>
        </w:rPr>
        <w:t xml:space="preserve">HOLY”,  “JUST”, AND “GOOD”. Why would GOD do away     </w:t>
      </w:r>
      <w:r w:rsidRPr="006A267E">
        <w:rPr>
          <w:rFonts w:ascii="Garamond" w:hAnsi="Garamond"/>
          <w:lang w:val="en-AU"/>
        </w:rPr>
        <w:tab/>
        <w:t>with something as PERFECT as that?</w:t>
      </w:r>
    </w:p>
    <w:p w:rsidR="00084E0E" w:rsidRPr="006A267E" w:rsidRDefault="00084E0E">
      <w:pPr>
        <w:ind w:left="720" w:hanging="720"/>
        <w:jc w:val="both"/>
        <w:rPr>
          <w:rFonts w:ascii="Garamond" w:hAnsi="Garamond"/>
          <w:lang w:val="en-AU"/>
        </w:rPr>
      </w:pPr>
      <w:r w:rsidRPr="006A267E">
        <w:rPr>
          <w:rFonts w:ascii="Garamond" w:hAnsi="Garamond"/>
          <w:lang w:val="en-AU"/>
        </w:rPr>
        <w:t>14.</w:t>
      </w:r>
      <w:r w:rsidRPr="006A267E">
        <w:rPr>
          <w:rFonts w:ascii="Garamond" w:hAnsi="Garamond"/>
          <w:lang w:val="en-AU"/>
        </w:rPr>
        <w:tab/>
        <w:t>IF YOU HAVE BROKEN “ONE” OF THE COMMANDMENTS - YOU ARE “GUILTY” OF BREAKING ALL TEN.</w:t>
      </w:r>
    </w:p>
    <w:p w:rsidR="00084E0E" w:rsidRPr="006A267E" w:rsidRDefault="00084E0E">
      <w:pPr>
        <w:jc w:val="both"/>
        <w:rPr>
          <w:rFonts w:ascii="Garamond" w:hAnsi="Garamond"/>
        </w:rPr>
      </w:pPr>
      <w:r w:rsidRPr="006A267E">
        <w:rPr>
          <w:rFonts w:ascii="Garamond" w:hAnsi="Garamond"/>
          <w:lang w:val="en-AU"/>
        </w:rPr>
        <w:t>There it is; THE BIBLE teaches that GOD'S TRUE FOLLOWERS must, and will want to, KEEP HIS COMMANDMENTS.  This demonstrates our LOVE FOR GOD, and our LOVE FOR OUR FELLOW MAN.  Do you have any questions on the SUBJECT?  If not, it's time for me to head off home.  Next lesson will be about TWO of the “LAWS” which are mentioned in THE BIBLE</w:t>
      </w:r>
      <w:proofErr w:type="gramStart"/>
      <w:r w:rsidRPr="006A267E">
        <w:rPr>
          <w:rFonts w:ascii="Garamond" w:hAnsi="Garamond"/>
          <w:lang w:val="en-AU"/>
        </w:rPr>
        <w:t>,  and</w:t>
      </w:r>
      <w:proofErr w:type="gramEnd"/>
      <w:r w:rsidRPr="006A267E">
        <w:rPr>
          <w:rFonts w:ascii="Garamond" w:hAnsi="Garamond"/>
          <w:lang w:val="en-AU"/>
        </w:rPr>
        <w:t xml:space="preserve"> it will help us to understand why there are so many conflicting beliefs about THE LAWS and THE COMMANDMENTS in the Churches.  May GOD bless and keep you in HIS LOVE and care till we meet again soon.  ‘Bye for now.  </w:t>
      </w:r>
    </w:p>
    <w:sectPr w:rsidR="00084E0E" w:rsidRPr="006A267E" w:rsidSect="00C115CB">
      <w:pgSz w:w="11907" w:h="16840" w:code="9"/>
      <w:pgMar w:top="1440" w:right="1440" w:bottom="1440" w:left="1440" w:header="677" w:footer="67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1469" w:rsidRDefault="00411469">
      <w:r>
        <w:separator/>
      </w:r>
    </w:p>
  </w:endnote>
  <w:endnote w:type="continuationSeparator" w:id="0">
    <w:p w:rsidR="00411469" w:rsidRDefault="004114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opperplate Gothic Bold">
    <w:panose1 w:val="020E07050202060204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1469" w:rsidRDefault="00411469">
      <w:r>
        <w:separator/>
      </w:r>
    </w:p>
  </w:footnote>
  <w:footnote w:type="continuationSeparator" w:id="0">
    <w:p w:rsidR="00411469" w:rsidRDefault="004114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en-US" w:vendorID="64" w:dllVersion="131077" w:nlCheck="1" w:checkStyle="1"/>
  <w:activeWritingStyle w:appName="MSWord" w:lang="en-AU" w:vendorID="64" w:dllVersion="131077" w:nlCheck="1" w:checkStyle="1"/>
  <w:activeWritingStyle w:appName="MSWord" w:lang="en-AU" w:vendorID="64" w:dllVersion="131078" w:nlCheck="1" w:checkStyle="1"/>
  <w:activeWritingStyle w:appName="MSWord" w:lang="en-US" w:vendorID="64" w:dllVersion="131078" w:nlCheck="1" w:checkStyle="1"/>
  <w:proofState w:spelling="clean" w:grammar="clean"/>
  <w:attachedTemplate r:id="rId1"/>
  <w:stylePaneFormatFilter w:val="3F01"/>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rsids>
    <w:rsidRoot w:val="00B51631"/>
    <w:rsid w:val="00084E0E"/>
    <w:rsid w:val="001E4819"/>
    <w:rsid w:val="00411469"/>
    <w:rsid w:val="006A267E"/>
    <w:rsid w:val="00831C10"/>
    <w:rsid w:val="009560A8"/>
    <w:rsid w:val="00977C54"/>
    <w:rsid w:val="00B51631"/>
    <w:rsid w:val="00C115CB"/>
    <w:rsid w:val="00F411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560A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560A8"/>
    <w:pPr>
      <w:tabs>
        <w:tab w:val="center" w:pos="4320"/>
        <w:tab w:val="right" w:pos="8640"/>
      </w:tabs>
    </w:pPr>
  </w:style>
  <w:style w:type="paragraph" w:styleId="Footer">
    <w:name w:val="footer"/>
    <w:basedOn w:val="Normal"/>
    <w:rsid w:val="009560A8"/>
    <w:pPr>
      <w:tabs>
        <w:tab w:val="center" w:pos="4320"/>
        <w:tab w:val="right" w:pos="8640"/>
      </w:tabs>
    </w:pPr>
  </w:style>
  <w:style w:type="character" w:styleId="PageNumber">
    <w:name w:val="page number"/>
    <w:basedOn w:val="DefaultParagraphFont"/>
    <w:rsid w:val="009560A8"/>
  </w:style>
  <w:style w:type="paragraph" w:styleId="BodyText">
    <w:name w:val="Body Text"/>
    <w:basedOn w:val="Normal"/>
    <w:rsid w:val="009560A8"/>
    <w:pPr>
      <w:keepLines/>
      <w:jc w:val="both"/>
    </w:pPr>
    <w:rPr>
      <w:lang w:val="en-A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20Stud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Bible Study Template</Template>
  <TotalTime>2</TotalTime>
  <Pages>12</Pages>
  <Words>5010</Words>
  <Characters>28559</Characters>
  <Application>Microsoft Office Word</Application>
  <DocSecurity>0</DocSecurity>
  <Lines>237</Lines>
  <Paragraphs>67</Paragraphs>
  <ScaleCrop>false</ScaleCrop>
  <HeadingPairs>
    <vt:vector size="2" baseType="variant">
      <vt:variant>
        <vt:lpstr>Title</vt:lpstr>
      </vt:variant>
      <vt:variant>
        <vt:i4>1</vt:i4>
      </vt:variant>
    </vt:vector>
  </HeadingPairs>
  <TitlesOfParts>
    <vt:vector size="1" baseType="lpstr">
      <vt:lpstr>1844 AND ITS SIGNIFICANCE IN OTHER AREAS</vt:lpstr>
    </vt:vector>
  </TitlesOfParts>
  <Company>Go Media</Company>
  <LinksUpToDate>false</LinksUpToDate>
  <CharactersWithSpaces>33502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1844 AND ITS SIGNIFICANCE IN OTHER AREAS</dc:title>
  <dc:creator>Givney</dc:creator>
  <cp:lastModifiedBy>CCAMACHO</cp:lastModifiedBy>
  <cp:revision>3</cp:revision>
  <cp:lastPrinted>2006-08-04T03:07:00Z</cp:lastPrinted>
  <dcterms:created xsi:type="dcterms:W3CDTF">2010-10-24T23:38:00Z</dcterms:created>
  <dcterms:modified xsi:type="dcterms:W3CDTF">2010-10-31T23:55:00Z</dcterms:modified>
</cp:coreProperties>
</file>