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2EE1" w:rsidRPr="009D051E" w:rsidRDefault="00D72EE1" w:rsidP="00D72EE1">
      <w:pPr>
        <w:pStyle w:val="PlainText"/>
        <w:jc w:val="center"/>
        <w:rPr>
          <w:rFonts w:ascii="Copperplate Gothic Bold" w:hAnsi="Copperplate Gothic Bold"/>
          <w:b/>
          <w:sz w:val="40"/>
          <w:szCs w:val="40"/>
        </w:rPr>
      </w:pPr>
      <w:r w:rsidRPr="009D051E">
        <w:rPr>
          <w:rFonts w:ascii="Copperplate Gothic Bold" w:hAnsi="Copperplate Gothic Bold"/>
          <w:b/>
          <w:sz w:val="40"/>
          <w:szCs w:val="40"/>
        </w:rPr>
        <w:t>Cosmic Collision Course</w:t>
      </w:r>
    </w:p>
    <w:p w:rsidR="00D72EE1" w:rsidRPr="009D051E" w:rsidRDefault="00D72EE1" w:rsidP="00D72EE1">
      <w:pPr>
        <w:pStyle w:val="PlainText"/>
        <w:jc w:val="center"/>
        <w:rPr>
          <w:rFonts w:ascii="Copperplate Gothic Bold" w:hAnsi="Copperplate Gothic Bold"/>
          <w:b/>
          <w:sz w:val="28"/>
          <w:szCs w:val="28"/>
        </w:rPr>
      </w:pPr>
      <w:r>
        <w:rPr>
          <w:rFonts w:ascii="Copperplate Gothic Bold" w:hAnsi="Copperplate Gothic Bold"/>
          <w:b/>
          <w:sz w:val="28"/>
          <w:szCs w:val="28"/>
        </w:rPr>
        <w:t>Left Behind or Sincerely Taken</w:t>
      </w:r>
    </w:p>
    <w:p w:rsidR="00F36ADE" w:rsidRDefault="00F36ADE">
      <w:pPr>
        <w:jc w:val="both"/>
        <w:rPr>
          <w:lang w:val="en-AU"/>
        </w:rPr>
      </w:pPr>
    </w:p>
    <w:p w:rsidR="00F36ADE" w:rsidRPr="00843808" w:rsidRDefault="00F36ADE">
      <w:pPr>
        <w:jc w:val="both"/>
        <w:rPr>
          <w:rFonts w:ascii="Garamond" w:hAnsi="Garamond"/>
          <w:lang w:val="en-AU"/>
        </w:rPr>
      </w:pPr>
      <w:r w:rsidRPr="00843808">
        <w:rPr>
          <w:rFonts w:ascii="Garamond" w:hAnsi="Garamond"/>
          <w:lang w:val="en-AU"/>
        </w:rPr>
        <w:t xml:space="preserve">There is no subject covered as much in THE BIBLE as the fact that JESUS CHRIST is going to return to this earth very soon. THE BIBLE has more than one thousand references to this teaching.  We are not left in the dark as to what is going to happen when JESUS does come, yet there are still so many incredible misunderstandings about the Second Coming of CHRIST.  Today, many persons teach that THE SECOND COMING WILL HAPPEN SECRETLY, and call it “THE (SECRET) RAPTURE”.  Satan has really confused the issue.   </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t>However, when we meet with people who wrongly teach about this event, the problem is not with THE BIBLE, but with the teachings of their leaders and the wrong information contained in their books. In this lesson we will look at a number of VERY CLEAR BIBLE TEXTS, which will help us to UNDERSTAND THE TRUTH OF THE SECOND COMING OF CHRIST.</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t xml:space="preserve">Heb 9:28  </w:t>
      </w:r>
    </w:p>
    <w:p w:rsidR="00F36ADE" w:rsidRPr="00843808" w:rsidRDefault="00F36ADE">
      <w:pPr>
        <w:jc w:val="both"/>
        <w:rPr>
          <w:rFonts w:ascii="Garamond" w:hAnsi="Garamond"/>
          <w:lang w:val="en-AU"/>
        </w:rPr>
      </w:pPr>
      <w:r w:rsidRPr="00843808">
        <w:rPr>
          <w:rFonts w:ascii="Garamond" w:hAnsi="Garamond"/>
          <w:lang w:val="en-AU"/>
        </w:rPr>
        <w:t>“So CHRIST was ONCE offered to bear the sins of many; and unto them that look for HIM shall HE appear THE SECOND TIME without sin unto salvation”.</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t>That is VERY CLEAR. JESUS DIED FOR OUR SINS, - HE IS COMING AGAIN, - and when HE COMES AGAIN there will not be SIN anymore, because HE has SAVED US from our sins.</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t>Jn 14:1-3</w:t>
      </w:r>
    </w:p>
    <w:p w:rsidR="00F36ADE" w:rsidRPr="00843808" w:rsidRDefault="00F36ADE">
      <w:pPr>
        <w:jc w:val="both"/>
        <w:rPr>
          <w:rFonts w:ascii="Garamond" w:hAnsi="Garamond"/>
          <w:lang w:val="en-AU"/>
        </w:rPr>
      </w:pPr>
      <w:r w:rsidRPr="00843808">
        <w:rPr>
          <w:rFonts w:ascii="Garamond" w:hAnsi="Garamond"/>
          <w:lang w:val="en-AU"/>
        </w:rPr>
        <w:t>“Let not your heart be troubled: ye BELIEVE in GOD, BELIEVE also in ME. In MY FATHER'S HOUSE are MANY MANSIONS: if it were not so, I would have told you. I GO TO PREPARE A PLACE FOR YOU. And if I GO AND PREPARE A PLACE for you, I WILL COME AGAIN, and receive you unto MYSELF; that WHERE I AM, there YE MAY BE ALSO”.</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t>JESUS said of HIMSELF, that HE was going to prepare a place for YOU AND ME in HIS FATHER'S HOUSE. HE wants us to BELIEVE HIM when HE says that HE IS COMING BACK TO TAKE HIS PEOPLE HOME TO HEAVEN.</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t>During World War 2, General Douglas MacArthur told the troops in Singapore, Malaya, who could not be evacuated before the Japanese Invasion Forces would overrun them, “I WILL RETURN, and set you free”.  Those men took him at his word.  What a great day it was for them when the airplanes flew over the prison compounds, and they saw the Paratroopers descending, and heard the voice of MacArthur saying, “THIS IS Gen. Douglas MacArthur I HAVE RETURNED”.</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t>If those men believed an ordinary man doing an extraordinary job, how much more can we BELIEVE THE EXTRAORDINARY JESUS CHRIST?</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t xml:space="preserve">Rev 1:7  </w:t>
      </w:r>
    </w:p>
    <w:p w:rsidR="00F36ADE" w:rsidRPr="00843808" w:rsidRDefault="00F36ADE">
      <w:pPr>
        <w:jc w:val="both"/>
        <w:rPr>
          <w:rFonts w:ascii="Garamond" w:hAnsi="Garamond"/>
          <w:lang w:val="en-AU"/>
        </w:rPr>
      </w:pPr>
      <w:r w:rsidRPr="00843808">
        <w:rPr>
          <w:rFonts w:ascii="Garamond" w:hAnsi="Garamond"/>
          <w:lang w:val="en-AU"/>
        </w:rPr>
        <w:t xml:space="preserve">“Behold, HE COMETH with clouds; and EVERY EYE SHALL SEE HIM, and they also which pierced HIM: and all kindreds of the earth shall wail because of HIM. </w:t>
      </w:r>
      <w:proofErr w:type="gramStart"/>
      <w:r w:rsidRPr="00843808">
        <w:rPr>
          <w:rFonts w:ascii="Garamond" w:hAnsi="Garamond"/>
          <w:lang w:val="en-AU"/>
        </w:rPr>
        <w:t>Even so, Amen”.</w:t>
      </w:r>
      <w:proofErr w:type="gramEnd"/>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lastRenderedPageBreak/>
        <w:t xml:space="preserve">When JESUS comes back to this earth, EVERYONE WILL SEE HIM AS HE COMES IN THE CLOUDS; even those who had nailed HIM to the cross, will be raised to witness this Advent.  </w:t>
      </w:r>
    </w:p>
    <w:p w:rsidR="00F36ADE" w:rsidRPr="00843808" w:rsidRDefault="00F36ADE">
      <w:pPr>
        <w:jc w:val="both"/>
        <w:rPr>
          <w:rFonts w:ascii="Garamond" w:hAnsi="Garamond"/>
          <w:lang w:val="en-AU"/>
        </w:rPr>
      </w:pPr>
      <w:r w:rsidRPr="00843808">
        <w:rPr>
          <w:rFonts w:ascii="Garamond" w:hAnsi="Garamond"/>
          <w:lang w:val="en-AU"/>
        </w:rPr>
        <w:t>So this verse establishes that those who teach that it is going to be a “SECRET EVENT” cannot be correct, and in this lesson we will read a lot more verses, which will verify that.</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t xml:space="preserve">Matt 24:30  </w:t>
      </w:r>
    </w:p>
    <w:p w:rsidR="00F36ADE" w:rsidRPr="00843808" w:rsidRDefault="00F36ADE">
      <w:pPr>
        <w:jc w:val="both"/>
        <w:rPr>
          <w:rFonts w:ascii="Garamond" w:hAnsi="Garamond"/>
          <w:lang w:val="en-AU"/>
        </w:rPr>
      </w:pPr>
      <w:r w:rsidRPr="00843808">
        <w:rPr>
          <w:rFonts w:ascii="Garamond" w:hAnsi="Garamond"/>
          <w:lang w:val="en-AU"/>
        </w:rPr>
        <w:t>“And then shall appear the sign of THE SON OF MAN in HEAVEN: and then shall all the tribes of the earth mourn, and THEY SHALL SEE THE SON OF MAN COMING in the CLOUDS OF HEAVEN with POWER and GREAT GLORY”.</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t>Remember we learned in our first lesson, that the CLOUDS that JESUS COMES with are a cloud of ANGELS?  Notice that this verse supports the last one, that people from all over the world will see JESUS COME; and if HE COMES with POWER and GREAT GLORY, it will not be an event that can be missed by anyone, will it?</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t>Matt 24:23-27</w:t>
      </w:r>
    </w:p>
    <w:p w:rsidR="00F36ADE" w:rsidRPr="00843808" w:rsidRDefault="00F36ADE">
      <w:pPr>
        <w:jc w:val="both"/>
        <w:rPr>
          <w:rFonts w:ascii="Garamond" w:hAnsi="Garamond"/>
          <w:lang w:val="en-AU"/>
        </w:rPr>
      </w:pPr>
      <w:r w:rsidRPr="00843808">
        <w:rPr>
          <w:rFonts w:ascii="Garamond" w:hAnsi="Garamond"/>
          <w:lang w:val="en-AU"/>
        </w:rPr>
        <w:t>“Then if any man shall say unto you, Lo, here is CHRIST, or there; believe it NOT.  For there shall arise FALSE CHRISTS, and FALSE PROPHETS, and shall show GREAT SIGNS and WONDERS; insomuch that, IF it were POSSIBLE, they shall DECEIVE the VERY ELECT.   Behold, I have told you before. Wherefore if they shall say unto you, Behold, HE IS IN THE DESERT; go not forth: behold, HE IS IN THE SECRET CHAMBERS; BELIEVE IT NOT.  For as the LIGHTNING cometh out of the EAST, and shineth even unto the WEST; so shall also the COMING of THE SON OF MAN be”.</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t>CHRIST will not just APPEAR HERE OR THERE, it will be a worldwide event, and the whole of HEAVEN WILL BE LIT UP - just as the LIGHTNING brightens up the sky.  JESUS did not want ANYONE TO BE DECEIVED.  HE LEFT PLENTY OF DETAILS, but it will only be BIBLE BELIEVERS, “the very elect”, who WON'T BE DECEIVED.</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proofErr w:type="gramStart"/>
      <w:r w:rsidRPr="00843808">
        <w:rPr>
          <w:rFonts w:ascii="Garamond" w:hAnsi="Garamond"/>
          <w:lang w:val="en-AU"/>
        </w:rPr>
        <w:t>Matt  24:31</w:t>
      </w:r>
      <w:proofErr w:type="gramEnd"/>
      <w:r w:rsidRPr="00843808">
        <w:rPr>
          <w:rFonts w:ascii="Garamond" w:hAnsi="Garamond"/>
          <w:lang w:val="en-AU"/>
        </w:rPr>
        <w:t xml:space="preserve">  </w:t>
      </w:r>
    </w:p>
    <w:p w:rsidR="00F36ADE" w:rsidRPr="00843808" w:rsidRDefault="00F36ADE">
      <w:pPr>
        <w:jc w:val="both"/>
        <w:rPr>
          <w:rFonts w:ascii="Garamond" w:hAnsi="Garamond"/>
          <w:lang w:val="en-AU"/>
        </w:rPr>
      </w:pPr>
      <w:r w:rsidRPr="00843808">
        <w:rPr>
          <w:rFonts w:ascii="Garamond" w:hAnsi="Garamond"/>
          <w:lang w:val="en-AU"/>
        </w:rPr>
        <w:t>“And HE shall send HIS ANGELS with a GREAT SOUND OF A TRUMPET, and they SHALL GATHER together HIS ELECT from the four winds, FROM ONE END OF HEAVEN TO THE OTHER”.</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t xml:space="preserve">Does that sound like a SECRET EVENT to you?  </w:t>
      </w:r>
      <w:proofErr w:type="gramStart"/>
      <w:r w:rsidRPr="00843808">
        <w:rPr>
          <w:rFonts w:ascii="Garamond" w:hAnsi="Garamond"/>
          <w:lang w:val="en-AU"/>
        </w:rPr>
        <w:t>LIGHTNING, TRUMPETS SOUNDING, and GOD"S people being gathered from all over the world by the ANGELS.</w:t>
      </w:r>
      <w:proofErr w:type="gramEnd"/>
      <w:r w:rsidRPr="00843808">
        <w:rPr>
          <w:rFonts w:ascii="Garamond" w:hAnsi="Garamond"/>
          <w:lang w:val="en-AU"/>
        </w:rPr>
        <w:t xml:space="preserve">  It will be NOISY, BUT THRILLING.   I WANT TO BE READY, don't you?</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t>Psa 50:3</w:t>
      </w:r>
    </w:p>
    <w:p w:rsidR="00F36ADE" w:rsidRPr="00843808" w:rsidRDefault="00F36ADE">
      <w:pPr>
        <w:jc w:val="both"/>
        <w:rPr>
          <w:rFonts w:ascii="Garamond" w:hAnsi="Garamond"/>
          <w:lang w:val="en-AU"/>
        </w:rPr>
      </w:pPr>
      <w:r w:rsidRPr="00843808">
        <w:rPr>
          <w:rFonts w:ascii="Garamond" w:hAnsi="Garamond"/>
          <w:lang w:val="en-AU"/>
        </w:rPr>
        <w:t>“Our GOD shall come, and shall NOT KEEP SILENCE: a fire shall devour before HIM, and it shall be VERY TEMPESTUOUS ROUND ABOUT HIM.”</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t>By now you can understand what I said at the beginning, that some people teach their own ideas, instead of what THE BIBLE TEACHES, and this is why I said that “it would only be BIBLE BELIEVERS who will not be DECEIVED”.</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t xml:space="preserve">1. </w:t>
      </w:r>
      <w:proofErr w:type="gramStart"/>
      <w:r w:rsidRPr="00843808">
        <w:rPr>
          <w:rFonts w:ascii="Garamond" w:hAnsi="Garamond"/>
          <w:lang w:val="en-AU"/>
        </w:rPr>
        <w:t>Thess  4:16</w:t>
      </w:r>
      <w:proofErr w:type="gramEnd"/>
    </w:p>
    <w:p w:rsidR="00F36ADE" w:rsidRPr="00843808" w:rsidRDefault="00F36ADE">
      <w:pPr>
        <w:jc w:val="both"/>
        <w:rPr>
          <w:rFonts w:ascii="Garamond" w:hAnsi="Garamond"/>
          <w:lang w:val="en-AU"/>
        </w:rPr>
      </w:pPr>
      <w:r w:rsidRPr="00843808">
        <w:rPr>
          <w:rFonts w:ascii="Garamond" w:hAnsi="Garamond"/>
          <w:lang w:val="en-AU"/>
        </w:rPr>
        <w:t xml:space="preserve">“For THE LORD </w:t>
      </w:r>
      <w:proofErr w:type="gramStart"/>
      <w:r w:rsidRPr="00843808">
        <w:rPr>
          <w:rFonts w:ascii="Garamond" w:hAnsi="Garamond"/>
          <w:lang w:val="en-AU"/>
        </w:rPr>
        <w:t>HIMSELF</w:t>
      </w:r>
      <w:proofErr w:type="gramEnd"/>
      <w:r w:rsidRPr="00843808">
        <w:rPr>
          <w:rFonts w:ascii="Garamond" w:hAnsi="Garamond"/>
          <w:lang w:val="en-AU"/>
        </w:rPr>
        <w:t xml:space="preserve"> shall descend from HEAVEN with a SHOUT, with the voice of the ARCHANGEL, and with the TRUMP of GOD: and the DEAD IN CHRIST SHALL RISE FIRST”:</w:t>
      </w:r>
    </w:p>
    <w:p w:rsidR="00F36ADE" w:rsidRPr="00843808" w:rsidRDefault="00F36ADE">
      <w:pPr>
        <w:jc w:val="both"/>
        <w:rPr>
          <w:rFonts w:ascii="Garamond" w:hAnsi="Garamond"/>
          <w:lang w:val="en-AU"/>
        </w:rPr>
      </w:pPr>
      <w:r w:rsidRPr="00843808">
        <w:rPr>
          <w:rFonts w:ascii="Garamond" w:hAnsi="Garamond"/>
          <w:lang w:val="en-AU"/>
        </w:rPr>
        <w:lastRenderedPageBreak/>
        <w:t>JESUS is going to come down from HEAVEN with a SHOUT.  WHAT DOES HE SHOUT?</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t>Isa 26:19</w:t>
      </w:r>
    </w:p>
    <w:p w:rsidR="00F36ADE" w:rsidRPr="00843808" w:rsidRDefault="00F36ADE">
      <w:pPr>
        <w:jc w:val="both"/>
        <w:rPr>
          <w:rFonts w:ascii="Garamond" w:hAnsi="Garamond"/>
          <w:lang w:val="en-AU"/>
        </w:rPr>
      </w:pPr>
      <w:r w:rsidRPr="00843808">
        <w:rPr>
          <w:rFonts w:ascii="Garamond" w:hAnsi="Garamond"/>
          <w:lang w:val="en-AU"/>
        </w:rPr>
        <w:t xml:space="preserve">“Thy DEAD MEN SHALL </w:t>
      </w:r>
      <w:proofErr w:type="gramStart"/>
      <w:r w:rsidRPr="00843808">
        <w:rPr>
          <w:rFonts w:ascii="Garamond" w:hAnsi="Garamond"/>
          <w:lang w:val="en-AU"/>
        </w:rPr>
        <w:t>LIVE,</w:t>
      </w:r>
      <w:proofErr w:type="gramEnd"/>
      <w:r w:rsidRPr="00843808">
        <w:rPr>
          <w:rFonts w:ascii="Garamond" w:hAnsi="Garamond"/>
          <w:lang w:val="en-AU"/>
        </w:rPr>
        <w:t xml:space="preserve"> together with MY DEAD BODY shall they arise. AWAKE and SING, YE THAT DWELL IN THE DUST: ... and the earth SHALL CAST OUT THE DEAD”.</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t>That will be some SHOUT, for all THE DEAD IN CHRIST to HEAR!</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t>So far we have not found even one verse that supports a “silent” SECOND COMING OF CHRIST.  All mention a VERY CLIMACTIC EVENT THAT NO ONE COULD POSSIBLY MISS, so; IT IS NOT BIBLICAL to believe in a SECRET “RAPTURE</w:t>
      </w:r>
      <w:proofErr w:type="gramStart"/>
      <w:r w:rsidRPr="00843808">
        <w:rPr>
          <w:rFonts w:ascii="Garamond" w:hAnsi="Garamond"/>
          <w:lang w:val="en-AU"/>
        </w:rPr>
        <w:t>”,</w:t>
      </w:r>
      <w:proofErr w:type="gramEnd"/>
      <w:r w:rsidRPr="00843808">
        <w:rPr>
          <w:rFonts w:ascii="Garamond" w:hAnsi="Garamond"/>
          <w:lang w:val="en-AU"/>
        </w:rPr>
        <w:t xml:space="preserve"> IS IT?</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t>We will return to</w:t>
      </w:r>
      <w:proofErr w:type="gramStart"/>
      <w:r w:rsidRPr="00843808">
        <w:rPr>
          <w:rFonts w:ascii="Garamond" w:hAnsi="Garamond"/>
          <w:lang w:val="en-AU"/>
        </w:rPr>
        <w:t>,1</w:t>
      </w:r>
      <w:proofErr w:type="gramEnd"/>
      <w:r w:rsidRPr="00843808">
        <w:rPr>
          <w:rFonts w:ascii="Garamond" w:hAnsi="Garamond"/>
          <w:lang w:val="en-AU"/>
        </w:rPr>
        <w:t xml:space="preserve"> Thess 4:16, to examine more of the features from this verse.</w:t>
      </w:r>
    </w:p>
    <w:p w:rsidR="00F36ADE" w:rsidRPr="00843808" w:rsidRDefault="00F36ADE">
      <w:pPr>
        <w:jc w:val="both"/>
        <w:rPr>
          <w:rFonts w:ascii="Garamond" w:hAnsi="Garamond"/>
          <w:lang w:val="en-AU"/>
        </w:rPr>
      </w:pPr>
      <w:r w:rsidRPr="00843808">
        <w:rPr>
          <w:rFonts w:ascii="Garamond" w:hAnsi="Garamond"/>
          <w:lang w:val="en-AU"/>
        </w:rPr>
        <w:t xml:space="preserve">“For THE LORD </w:t>
      </w:r>
      <w:proofErr w:type="gramStart"/>
      <w:r w:rsidRPr="00843808">
        <w:rPr>
          <w:rFonts w:ascii="Garamond" w:hAnsi="Garamond"/>
          <w:lang w:val="en-AU"/>
        </w:rPr>
        <w:t>HIMSELF</w:t>
      </w:r>
      <w:proofErr w:type="gramEnd"/>
      <w:r w:rsidRPr="00843808">
        <w:rPr>
          <w:rFonts w:ascii="Garamond" w:hAnsi="Garamond"/>
          <w:lang w:val="en-AU"/>
        </w:rPr>
        <w:t xml:space="preserve"> shall descend from HEAVEN with a SHOUT, with the voice of the ARCHANGEL, and with the TRUMP of GOD: and the DEAD IN CHRIST shall rise first:"</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t>BIBLE BELIEVING CHRISTIANS will be looking for JESUS as HE descends from HEAVEN, with a TRUMPET SOUND and a SHOUT that will awaken the DEAD. The BRIGHTNESS of JESUS and HIS ANGELS appears as LIGHTNING, to lighten the whole world, and most of all they will be LOOKING FOR THE DEAD TO RISE FROM THEIR GRAVES. AND THE ANGELS WILL BE GATHERING THEM FROM THE FOUR CORNERS OF THE EARTH; AND TAKING THEM TO MEET JESUS.  IT IS NOT THE SECOND COMING OF JESUS, if those things are not happening.</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proofErr w:type="gramStart"/>
      <w:r w:rsidRPr="00843808">
        <w:rPr>
          <w:rFonts w:ascii="Garamond" w:hAnsi="Garamond"/>
          <w:lang w:val="en-AU"/>
        </w:rPr>
        <w:t>Lk  9:26</w:t>
      </w:r>
      <w:proofErr w:type="gramEnd"/>
    </w:p>
    <w:p w:rsidR="00F36ADE" w:rsidRPr="00843808" w:rsidRDefault="00F36ADE">
      <w:pPr>
        <w:jc w:val="both"/>
        <w:rPr>
          <w:rFonts w:ascii="Garamond" w:hAnsi="Garamond"/>
          <w:lang w:val="en-AU"/>
        </w:rPr>
      </w:pPr>
      <w:r w:rsidRPr="00843808">
        <w:rPr>
          <w:rFonts w:ascii="Garamond" w:hAnsi="Garamond"/>
          <w:lang w:val="en-AU"/>
        </w:rPr>
        <w:t>“For whosoever shall be ASHAMED of ME and of MY WORDS, of him shall THE SON OF MAN be ASHAMED, when HE shall come in HIS own GLORY, and in HIS FATHER'S, and of the HOLY ANGELS”.</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t xml:space="preserve">JESUS will only raise those who have been FAITHFUL to HIM.  HE will not save those opposed to HIM.  What does GLORY mean in this context? </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t>Matt 28:2-4</w:t>
      </w:r>
    </w:p>
    <w:p w:rsidR="00F36ADE" w:rsidRPr="00843808" w:rsidRDefault="00F36ADE">
      <w:pPr>
        <w:jc w:val="both"/>
        <w:rPr>
          <w:rFonts w:ascii="Garamond" w:hAnsi="Garamond"/>
          <w:lang w:val="en-AU"/>
        </w:rPr>
      </w:pPr>
      <w:r w:rsidRPr="00843808">
        <w:rPr>
          <w:rFonts w:ascii="Garamond" w:hAnsi="Garamond"/>
          <w:lang w:val="en-AU"/>
        </w:rPr>
        <w:t>“And, behold, there was a great earthquake: for the ANGEL OF THE LORD descended from HEAVEN, and came and rolled back the stone from the door, and sat upon it.  His countenance was LIKE LIGHTNING, and his RAIMENT WHITE AS SNOW: And for fear of him the keepers did SHAKE, and became as DEAD MEN”.</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t>The ANGEL looked GLORIOUS (like lightning, like snow), VERY BRIGHT.</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t>Dan 7:10</w:t>
      </w:r>
    </w:p>
    <w:p w:rsidR="00F36ADE" w:rsidRPr="00843808" w:rsidRDefault="00F36ADE">
      <w:pPr>
        <w:jc w:val="both"/>
        <w:rPr>
          <w:rFonts w:ascii="Garamond" w:hAnsi="Garamond"/>
          <w:lang w:val="en-AU"/>
        </w:rPr>
      </w:pPr>
      <w:r w:rsidRPr="00843808">
        <w:rPr>
          <w:rFonts w:ascii="Garamond" w:hAnsi="Garamond"/>
          <w:lang w:val="en-AU"/>
        </w:rPr>
        <w:t>“A fiery stream issued and came forth from before HIM: THOUSAND THOUSANDS ministered unto HIM, and TEN THOUSAND TIMES TEN THOUSAND stood before HIM: the judgment was set, and the books were opened”.</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t xml:space="preserve">That figure represents an idea of the HUGE number of ANGELS; one man with a mathematical mind told me that the figure mentioned above would be a SEXTRILLION.  </w:t>
      </w:r>
    </w:p>
    <w:p w:rsidR="00F36ADE" w:rsidRPr="00843808" w:rsidRDefault="00F36ADE">
      <w:pPr>
        <w:jc w:val="both"/>
        <w:rPr>
          <w:rFonts w:ascii="Garamond" w:hAnsi="Garamond"/>
          <w:lang w:val="en-AU"/>
        </w:rPr>
      </w:pPr>
      <w:r w:rsidRPr="00843808">
        <w:rPr>
          <w:rFonts w:ascii="Garamond" w:hAnsi="Garamond"/>
          <w:lang w:val="en-AU"/>
        </w:rPr>
        <w:t xml:space="preserve">Have you ever been to a CAROLS BY CANDLELIGHT program, where each person lights their candle from that of their neighbour's?  Then you have seen the whole place gets brighter as </w:t>
      </w:r>
      <w:r w:rsidRPr="00843808">
        <w:rPr>
          <w:rFonts w:ascii="Garamond" w:hAnsi="Garamond"/>
          <w:lang w:val="en-AU"/>
        </w:rPr>
        <w:lastRenderedPageBreak/>
        <w:t>others light up their candle. Well, when JESUS COMES AGAIN, the additional GLORY or (BRIGHTNESS) OF THE FATHER, and JESUS, and THE BRIGHTNESS OF EACH OF THE ANGELS, will cause THIS EVENT to be very BRIGHT INDEED.</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t>THERE IS ANOTHER SIDE TO THIS EVENT, AS OUR NEXT VERSES WILL INDICATE.</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t>Rev 6:14-17</w:t>
      </w:r>
    </w:p>
    <w:p w:rsidR="00F36ADE" w:rsidRPr="00843808" w:rsidRDefault="00F36ADE">
      <w:pPr>
        <w:jc w:val="both"/>
        <w:rPr>
          <w:rFonts w:ascii="Garamond" w:hAnsi="Garamond"/>
          <w:lang w:val="en-AU"/>
        </w:rPr>
      </w:pPr>
      <w:r w:rsidRPr="00843808">
        <w:rPr>
          <w:rFonts w:ascii="Garamond" w:hAnsi="Garamond"/>
          <w:lang w:val="en-AU"/>
        </w:rPr>
        <w:t>“And the heaven departed as a scroll when it is rolled together; and EVERY MOUNTAIN AND ISLAND WERE MOVED out of their places.  And the KINGS of the earth, and the GREAT MEN, and the RICH MEN, and the CHIEF CAPTAINS, and the MIGHTY MEN, and every BONDMAN, and every FREE MAN, hid themselves in the dens and in the rocks of the mountains; And said to the mountains and rocks, FALL ON US, and hide us from THE FACE of HIM that sitteth on the throne, and from THE WRATH of THE LAMB:  For the great day of HIS WRATH is come; and WHO SHALL BE ABLE TO STAND”?</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t>Now it is obvious that there are two kinds of people around when JESUS comes the SECOND TIME.  There are those who want to have the ROCKS AND MOUNTAINS FALL ON THEM, they are of course the WICKED PEOPLE.  The other class are those who have PUT THEIR TRUST IN JESUS while they lived here on earth, THEY ARE THE ONLY ONES WHO WILL BE ABLE TO STAND FIRM IN THEIR FAITH AND TRUST IN JESUS.</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t>1 Thess 4:17</w:t>
      </w:r>
    </w:p>
    <w:p w:rsidR="00F36ADE" w:rsidRPr="00843808" w:rsidRDefault="00F36ADE">
      <w:pPr>
        <w:jc w:val="both"/>
        <w:rPr>
          <w:rFonts w:ascii="Garamond" w:hAnsi="Garamond"/>
          <w:lang w:val="en-AU"/>
        </w:rPr>
      </w:pPr>
      <w:r w:rsidRPr="00843808">
        <w:rPr>
          <w:rFonts w:ascii="Garamond" w:hAnsi="Garamond"/>
          <w:lang w:val="en-AU"/>
        </w:rPr>
        <w:t>“Then WE WHICH ARE ALIVE and remain SHALL BE CAUGHT UP TOGETHER with them (those who have just been resurrected V.16), in the clouds, TO MEET THE LORD IN THE AIR: and so shall we ever BE WITH THE LORD”.</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t>The fuller picture tells us that while the WICKED ARE BEING DESTROYED, the FAITHFUL LIVING ONES WILL BE TAKEN UP INTO THE SKY BY ANGELS, to unite with the RESURRECTED RIGHTEOUS DEAD, to be with JESUS for all ETERNITY. WHAT A GLORIOUS, WONDERFUL SAVIOUR WE WORSHIP!  HALLELUJA!</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t>Phil 3:20</w:t>
      </w:r>
      <w:proofErr w:type="gramStart"/>
      <w:r w:rsidRPr="00843808">
        <w:rPr>
          <w:rFonts w:ascii="Garamond" w:hAnsi="Garamond"/>
          <w:lang w:val="en-AU"/>
        </w:rPr>
        <w:t>,21</w:t>
      </w:r>
      <w:proofErr w:type="gramEnd"/>
    </w:p>
    <w:p w:rsidR="00F36ADE" w:rsidRPr="00843808" w:rsidRDefault="00F36ADE">
      <w:pPr>
        <w:jc w:val="both"/>
        <w:rPr>
          <w:rFonts w:ascii="Garamond" w:hAnsi="Garamond"/>
          <w:lang w:val="en-AU"/>
        </w:rPr>
      </w:pPr>
      <w:r w:rsidRPr="00843808">
        <w:rPr>
          <w:rFonts w:ascii="Garamond" w:hAnsi="Garamond"/>
          <w:lang w:val="en-AU"/>
        </w:rPr>
        <w:t xml:space="preserve">“For our CONVERSATION is in HEAVEN; from whence also we look for THE SAVIOUR, THE LORD JESUS CHRIST:  WHO shall CHANGE OUR VILE </w:t>
      </w:r>
      <w:proofErr w:type="gramStart"/>
      <w:r w:rsidRPr="00843808">
        <w:rPr>
          <w:rFonts w:ascii="Garamond" w:hAnsi="Garamond"/>
          <w:lang w:val="en-AU"/>
        </w:rPr>
        <w:t>BODY, that</w:t>
      </w:r>
      <w:proofErr w:type="gramEnd"/>
      <w:r w:rsidRPr="00843808">
        <w:rPr>
          <w:rFonts w:ascii="Garamond" w:hAnsi="Garamond"/>
          <w:lang w:val="en-AU"/>
        </w:rPr>
        <w:t xml:space="preserve"> it may be fashioned like unto HIS GLORIOUS BODY, according to the working whereby HE is able even to subdue all things unto HIMSELF”.</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t xml:space="preserve">The word “CONVERSATION” is an old English word, which the Modern Versions have translated more accurately as, “CITIZENSHIP is in HEAVEN” in the Revised Berkley Version, The New American Bible, and The New International Version, while the J.B.Phillips New </w:t>
      </w:r>
      <w:proofErr w:type="gramStart"/>
      <w:r w:rsidRPr="00843808">
        <w:rPr>
          <w:rFonts w:ascii="Garamond" w:hAnsi="Garamond"/>
          <w:lang w:val="en-AU"/>
        </w:rPr>
        <w:t>Testament,</w:t>
      </w:r>
      <w:proofErr w:type="gramEnd"/>
      <w:r w:rsidRPr="00843808">
        <w:rPr>
          <w:rFonts w:ascii="Garamond" w:hAnsi="Garamond"/>
          <w:lang w:val="en-AU"/>
        </w:rPr>
        <w:t xml:space="preserve"> and the Amplified Version use “we are CITIZENS of HEAVEN”.  The one I like most though is from The Jerusalem Bible, which puts it “OUR HOMELAND IS IN HEAVEN”.  Beautiful isn't it?  And I like the part that says we are going to have all DEFORMITIES and DEFECTS REMOVED and we will have ABSOLUTELY PERFECT BODIES.  </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t>NO ONE IN HEAVEN WILL BE BLIND, DEAF, OR DEFORMED IN ANY WAY.</w:t>
      </w:r>
    </w:p>
    <w:p w:rsidR="00F36ADE" w:rsidRPr="00843808" w:rsidRDefault="00F36ADE">
      <w:pPr>
        <w:jc w:val="both"/>
        <w:rPr>
          <w:rFonts w:ascii="Garamond" w:hAnsi="Garamond"/>
          <w:lang w:val="en-AU"/>
        </w:rPr>
      </w:pPr>
      <w:r w:rsidRPr="00843808">
        <w:rPr>
          <w:rFonts w:ascii="Garamond" w:hAnsi="Garamond"/>
          <w:lang w:val="en-AU"/>
        </w:rPr>
        <w:t>Jn 17:24</w:t>
      </w:r>
    </w:p>
    <w:p w:rsidR="00F36ADE" w:rsidRPr="00843808" w:rsidRDefault="00F36ADE">
      <w:pPr>
        <w:jc w:val="both"/>
        <w:rPr>
          <w:rFonts w:ascii="Garamond" w:hAnsi="Garamond"/>
          <w:lang w:val="en-AU"/>
        </w:rPr>
      </w:pPr>
      <w:r w:rsidRPr="00843808">
        <w:rPr>
          <w:rFonts w:ascii="Garamond" w:hAnsi="Garamond"/>
          <w:lang w:val="en-AU"/>
        </w:rPr>
        <w:lastRenderedPageBreak/>
        <w:t>“FATHER, I will that THEY ALSO, whom THOU hast given ME, BE WITH ME WHERE I AM; that they may behold MY GLORY, which THOU hast given ME: for THOU lovedst ME before the FOUNDATION OF THE WORLD”.</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t xml:space="preserve">One religious program that was presented regularly on the Radio years </w:t>
      </w:r>
      <w:proofErr w:type="gramStart"/>
      <w:r w:rsidRPr="00843808">
        <w:rPr>
          <w:rFonts w:ascii="Garamond" w:hAnsi="Garamond"/>
          <w:lang w:val="en-AU"/>
        </w:rPr>
        <w:t>ago,</w:t>
      </w:r>
      <w:proofErr w:type="gramEnd"/>
      <w:r w:rsidRPr="00843808">
        <w:rPr>
          <w:rFonts w:ascii="Garamond" w:hAnsi="Garamond"/>
          <w:lang w:val="en-AU"/>
        </w:rPr>
        <w:t xml:space="preserve"> claimed that there was nowhere in THE BIBLE that said we humans will ever go to HEAVEN. Another group claims that a small number only of their faith will ever go to HEAVEN.  But this verse and others make it plain that JESUS IS GOING TO TAKE HIS PEOPLE HOME TO HEAVEN, from where HE WILL COME at HIS SECOND COMING, without setting foot on this sinful earth at this time. There is another point we should look at as well.  Have you noticed that JESUS IS NOT GOING TO TAKE HIS PEOPLE HOME TILL HE COMES AGAIN? At this point in time HIS people are still on earth, and NOT IN HEAVEN, as some people teach.   We will deal more fully with that fact in later lessons. </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t xml:space="preserve">Lk 17:24 </w:t>
      </w:r>
    </w:p>
    <w:p w:rsidR="00F36ADE" w:rsidRPr="00843808" w:rsidRDefault="00F36ADE">
      <w:pPr>
        <w:jc w:val="both"/>
        <w:rPr>
          <w:rFonts w:ascii="Garamond" w:hAnsi="Garamond"/>
          <w:lang w:val="en-AU"/>
        </w:rPr>
      </w:pPr>
      <w:r w:rsidRPr="00843808">
        <w:rPr>
          <w:rFonts w:ascii="Garamond" w:hAnsi="Garamond"/>
          <w:lang w:val="en-AU"/>
        </w:rPr>
        <w:t xml:space="preserve">“For as the </w:t>
      </w:r>
      <w:proofErr w:type="gramStart"/>
      <w:r w:rsidRPr="00843808">
        <w:rPr>
          <w:rFonts w:ascii="Garamond" w:hAnsi="Garamond"/>
          <w:lang w:val="en-AU"/>
        </w:rPr>
        <w:t>LIGHTNING, that LIGHTENETH out of the one part under HEAVEN,</w:t>
      </w:r>
      <w:proofErr w:type="gramEnd"/>
      <w:r w:rsidRPr="00843808">
        <w:rPr>
          <w:rFonts w:ascii="Garamond" w:hAnsi="Garamond"/>
          <w:lang w:val="en-AU"/>
        </w:rPr>
        <w:t xml:space="preserve"> shineth unto the other part under HEAVEN; so shall also THE SON of man be in HIS DAY”.</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t>JESUS gives us more evidence that everything will be VERY BRIGHT when HE COMES AGAIN.</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t xml:space="preserve">Lk 17:26-30  </w:t>
      </w:r>
    </w:p>
    <w:p w:rsidR="00F36ADE" w:rsidRPr="00843808" w:rsidRDefault="00F36ADE">
      <w:pPr>
        <w:jc w:val="both"/>
        <w:rPr>
          <w:rFonts w:ascii="Garamond" w:hAnsi="Garamond"/>
          <w:lang w:val="en-AU"/>
        </w:rPr>
      </w:pPr>
      <w:r w:rsidRPr="00843808">
        <w:rPr>
          <w:rFonts w:ascii="Garamond" w:hAnsi="Garamond"/>
          <w:lang w:val="en-AU"/>
        </w:rPr>
        <w:t>“And as it was in the DAYS of NOE, (NOAH), so shall it be also in the DAYS of THE SON OF MAN. They did EAT, they DRANK, they MARRIED WIVES, they were GIVEN IN MARRIAGE, until the day that Noe entered into the ark, and the FLOOD came, and DESTROYED them all. Likewise also as it was in the DAYS of LOT; they did EAT, they DRANK, they BOUGHT, they SOLD, they PLANTED, they BUILDED; But the SAME DAY that LOT went out of SODOM it rained fire and brimstone from HEAVEN, and DESTROYED them all. EVEN THUS SHALL IT BE in THE DAY WHEN THE SON OF MAN IS REVEALED”.</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t xml:space="preserve">JESUS paints for us a picture of the social situation in the world before HE DESTROYED the people by the FLOOD; and before HE DESTROYED SODOM AND GOMORRAH by FIRE.  In those DAYS there was too much emphasis on EATING of the wrong foods, and DRINKING the wrong drinks, and gaining MATERIAL POSSESSIONS, just like it is TODAY.  The people then were ABUSING MARRIAGE, just as they are TODAY.  There is scarcely one family that is not affected by MARRIAGE BREAKUP AND INFIDELITY.  </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t>Just as it was in SODOM, so is it TODAY, - there is HOMOSEXUALITY and ITS ASSOCIATED DEBILITATING DISEASES which are rife in the world TODAY.  Have you noticed that JESUS may just as well HAVE BEEN DESCRIBING SOCIETY TODAY?  THEN HE continues on to say that HE will DESTROY THIS PRESENT WORLD WHEN HE RETURNS TO RESCUE HIS PEOPLE and TAKE THEM HOME.</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t xml:space="preserve">2 Thess 2:8  </w:t>
      </w:r>
    </w:p>
    <w:p w:rsidR="00F36ADE" w:rsidRPr="00843808" w:rsidRDefault="00F36ADE">
      <w:pPr>
        <w:jc w:val="both"/>
        <w:rPr>
          <w:rFonts w:ascii="Garamond" w:hAnsi="Garamond"/>
          <w:lang w:val="en-AU"/>
        </w:rPr>
      </w:pPr>
      <w:r w:rsidRPr="00843808">
        <w:rPr>
          <w:rFonts w:ascii="Garamond" w:hAnsi="Garamond"/>
          <w:lang w:val="en-AU"/>
        </w:rPr>
        <w:t>“And then shall that Wicked be revealed, WHOM THE LORD SHALL CONSUME with the spirit of his mouth, and shall DESTROY WITH THE BRIGHTNESS OF HIS COMING”:</w:t>
      </w:r>
    </w:p>
    <w:p w:rsidR="00F36ADE" w:rsidRPr="00843808" w:rsidRDefault="00F36ADE">
      <w:pPr>
        <w:jc w:val="both"/>
        <w:rPr>
          <w:rFonts w:ascii="Garamond" w:hAnsi="Garamond"/>
          <w:lang w:val="en-AU"/>
        </w:rPr>
      </w:pPr>
      <w:r w:rsidRPr="00843808">
        <w:rPr>
          <w:rFonts w:ascii="Garamond" w:hAnsi="Garamond"/>
          <w:lang w:val="en-AU"/>
        </w:rPr>
        <w:t xml:space="preserve">Again, we are given a very clear picture of ABSOLUTE DESTRUCTION ON EARTH.  EVERYONE MUST BE AWARE OF THIS HAPPENING.  IT IS NOT A SECRET EVENT; JESUS WAITS UNTIL HE COMES AGAIN before HE DESTROYS THE WICKED.  </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t xml:space="preserve">Matt 24:44  </w:t>
      </w:r>
    </w:p>
    <w:p w:rsidR="00F36ADE" w:rsidRPr="00843808" w:rsidRDefault="00F36ADE">
      <w:pPr>
        <w:jc w:val="both"/>
        <w:rPr>
          <w:rFonts w:ascii="Garamond" w:hAnsi="Garamond"/>
          <w:lang w:val="en-AU"/>
        </w:rPr>
      </w:pPr>
      <w:r w:rsidRPr="00843808">
        <w:rPr>
          <w:rFonts w:ascii="Garamond" w:hAnsi="Garamond"/>
          <w:lang w:val="en-AU"/>
        </w:rPr>
        <w:t xml:space="preserve">“Therefore </w:t>
      </w:r>
      <w:proofErr w:type="gramStart"/>
      <w:r w:rsidRPr="00843808">
        <w:rPr>
          <w:rFonts w:ascii="Garamond" w:hAnsi="Garamond"/>
          <w:lang w:val="en-AU"/>
        </w:rPr>
        <w:t>BE</w:t>
      </w:r>
      <w:proofErr w:type="gramEnd"/>
      <w:r w:rsidRPr="00843808">
        <w:rPr>
          <w:rFonts w:ascii="Garamond" w:hAnsi="Garamond"/>
          <w:lang w:val="en-AU"/>
        </w:rPr>
        <w:t xml:space="preserve"> YE ALSO READY: for in such an hour as YE THINK NOT THE SON OF MAN COMETH”.</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t xml:space="preserve">WE MUST BE READY AT ALL TIMES, not just plan to be ready just before JESUS COMES AGAIN.  We do not know when we may die, any more than we know when JESUS IS GOING TO RETURN, so be ready ALWAYS.  </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t xml:space="preserve">We must be like the GARDENER in a story I read some years ago. An American tourist was visiting England and he saw these beautiful gardens in a very attractive Estate. There was a fantastic array of colourful flowers and shrubs, the lawns were immaculate, the hedge was trimmed perfectly.  He was so impressed that he rang the bell at the gate, and asked the GARDENER if he could possibly have a walk around the gardens.  The GARDENER was only too pleased to oblige.  The tourist was even more impressed with what he saw.  He said to the GARDENER “Your employer must be very proud of his grounds, and the way you keep them”.  </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t xml:space="preserve">He was surprised as the GARDENER explained that his employer had not seen the grounds for many years, as he lived overseas.  The visitor said, “If that is so, why do you keep the place so beautiful, why do you go to so much trouble if the owner does not see the Estate”?  “O Sir, I like to have it just perfect all the time, so that if the Master were to come today, it would all be beautiful for him.  I try to keep the gardens just as if he were here all the time”.  </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t>Are you ready like that?  IF JESUS WERE TO COME TODAY, WOULD WE BE READY?</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proofErr w:type="gramStart"/>
      <w:r w:rsidRPr="00843808">
        <w:rPr>
          <w:rFonts w:ascii="Garamond" w:hAnsi="Garamond"/>
          <w:lang w:val="en-AU"/>
        </w:rPr>
        <w:t>Matt  24:36</w:t>
      </w:r>
      <w:proofErr w:type="gramEnd"/>
      <w:r w:rsidRPr="00843808">
        <w:rPr>
          <w:rFonts w:ascii="Garamond" w:hAnsi="Garamond"/>
          <w:lang w:val="en-AU"/>
        </w:rPr>
        <w:t xml:space="preserve">-42  </w:t>
      </w:r>
    </w:p>
    <w:p w:rsidR="00F36ADE" w:rsidRPr="00843808" w:rsidRDefault="00F36ADE">
      <w:pPr>
        <w:jc w:val="both"/>
        <w:rPr>
          <w:rFonts w:ascii="Garamond" w:hAnsi="Garamond"/>
          <w:lang w:val="en-AU"/>
        </w:rPr>
      </w:pPr>
      <w:r w:rsidRPr="00843808">
        <w:rPr>
          <w:rFonts w:ascii="Garamond" w:hAnsi="Garamond"/>
          <w:lang w:val="en-AU"/>
        </w:rPr>
        <w:t>“But of that DAY and HOUR knoweth no man, no, not the ANGELS of HEAVEN, but MY FATHER only.  But as the DAYS of NOE (NOAH) were, so shall also THE COMING OF THE SON OF MAN be.  For as in the DAYS that were before the FLOOD they were eating and drinking, marrying and giving in marriage, until the day that Noe entered into the ark, And knew not until the FLOOD came, and took them all away; so shall also THE COMING OF THE SON OF MAN be.  Then shall two be in the field; the ONE SHALL BE TAKEN, and THE OTHER LEFT.  Two women shall be grinding at the mill; THE ONE SHALL BE TAKEN, and THE OTHER LEFT.  WATCH THEREFORE: for ye know not WHAT HOUR your LORD DOTH COME”.</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t xml:space="preserve">Not even JESUS, (while HE was on earth) knew when HE was going to COME the second time.  Again HE repeats the description of the society of the past, and equates it with the social conditions just before HE COMES AGAIN.  </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t>Noah preached for 120 years, and the people of his DAY took no notice of him.  We can expect the same response TODAY, but whether they took notice or not then, THE FLOOD still came, and whether or not the people take notice of us TODAY, THE BIBLE TEACHES THAT JESUS IS GOING TO COME SOON; TO REWARD EVERY MAN ACCORDING TO HIS WORKS. That is not teaching SALVATION BY WORKS, but instead it is TEACHING BIBLE TRUTH.</w:t>
      </w:r>
    </w:p>
    <w:p w:rsidR="00F36ADE" w:rsidRPr="00843808" w:rsidRDefault="00F36ADE">
      <w:pPr>
        <w:jc w:val="both"/>
        <w:rPr>
          <w:rFonts w:ascii="Garamond" w:hAnsi="Garamond"/>
          <w:lang w:val="en-AU"/>
        </w:rPr>
      </w:pPr>
      <w:r w:rsidRPr="00843808">
        <w:rPr>
          <w:rFonts w:ascii="Garamond" w:hAnsi="Garamond"/>
          <w:lang w:val="en-AU"/>
        </w:rPr>
        <w:t xml:space="preserve">Unfortunately, it is statements from these verses which are being misinterpreted that give people the idea that JESUS is going to COME QUIETLY. “ONE SHALL BE TAKEN and the OTHER LEFT”; is misunderstood to mean that JESUS WILL COME SILENTLY AND WHISK the chosen ones away. However, all that means is, THAT JESUS IS GOING TO TAKE THE RIGHTEOUS HOME TO HEAVEN and leave the WICKED (who will be dead) </w:t>
      </w:r>
      <w:r w:rsidRPr="00843808">
        <w:rPr>
          <w:rFonts w:ascii="Garamond" w:hAnsi="Garamond"/>
          <w:lang w:val="en-AU"/>
        </w:rPr>
        <w:lastRenderedPageBreak/>
        <w:t>ON THE EARTH, as we have learned.  The best advice is found in verse 42. “WATCH THEREFORE: FOR YE KNOW NOT WHAT HOUR YOUR LORD DOTH COME”.</w:t>
      </w:r>
    </w:p>
    <w:p w:rsidR="00F36ADE" w:rsidRPr="00843808" w:rsidRDefault="00F36ADE">
      <w:pPr>
        <w:jc w:val="both"/>
        <w:rPr>
          <w:rFonts w:ascii="Garamond" w:hAnsi="Garamond"/>
          <w:lang w:val="en-AU"/>
        </w:rPr>
      </w:pPr>
    </w:p>
    <w:p w:rsidR="00F36ADE" w:rsidRPr="00843808" w:rsidRDefault="00F36ADE">
      <w:pPr>
        <w:jc w:val="both"/>
        <w:rPr>
          <w:rFonts w:ascii="Garamond" w:hAnsi="Garamond"/>
          <w:lang w:val="en-AU"/>
        </w:rPr>
      </w:pPr>
      <w:r w:rsidRPr="00843808">
        <w:rPr>
          <w:rFonts w:ascii="Garamond" w:hAnsi="Garamond"/>
          <w:lang w:val="en-AU"/>
        </w:rPr>
        <w:t>Rev 22:20</w:t>
      </w:r>
    </w:p>
    <w:p w:rsidR="00F36ADE" w:rsidRPr="00843808" w:rsidRDefault="00F36ADE">
      <w:pPr>
        <w:jc w:val="both"/>
        <w:rPr>
          <w:rFonts w:ascii="Garamond" w:hAnsi="Garamond"/>
          <w:lang w:val="en-AU"/>
        </w:rPr>
      </w:pPr>
      <w:r w:rsidRPr="00843808">
        <w:rPr>
          <w:rFonts w:ascii="Garamond" w:hAnsi="Garamond"/>
          <w:lang w:val="en-AU"/>
        </w:rPr>
        <w:t xml:space="preserve">“HE </w:t>
      </w:r>
      <w:proofErr w:type="gramStart"/>
      <w:r w:rsidRPr="00843808">
        <w:rPr>
          <w:rFonts w:ascii="Garamond" w:hAnsi="Garamond"/>
          <w:lang w:val="en-AU"/>
        </w:rPr>
        <w:t>which</w:t>
      </w:r>
      <w:proofErr w:type="gramEnd"/>
      <w:r w:rsidRPr="00843808">
        <w:rPr>
          <w:rFonts w:ascii="Garamond" w:hAnsi="Garamond"/>
          <w:lang w:val="en-AU"/>
        </w:rPr>
        <w:t xml:space="preserve"> testifieth these things saith, SURELY I COME QUICKLY.  Amen. </w:t>
      </w:r>
      <w:bookmarkStart w:id="0" w:name="QuickMark"/>
      <w:bookmarkEnd w:id="0"/>
      <w:r w:rsidRPr="00843808">
        <w:rPr>
          <w:rFonts w:ascii="Garamond" w:hAnsi="Garamond"/>
          <w:lang w:val="en-AU"/>
        </w:rPr>
        <w:t xml:space="preserve"> Even so, COME LORD JESUS”.</w:t>
      </w:r>
    </w:p>
    <w:p w:rsidR="00F36ADE" w:rsidRPr="00843808" w:rsidRDefault="00F36ADE">
      <w:pPr>
        <w:jc w:val="both"/>
        <w:rPr>
          <w:rFonts w:ascii="Garamond" w:hAnsi="Garamond"/>
          <w:lang w:val="en-AU"/>
        </w:rPr>
      </w:pPr>
    </w:p>
    <w:p w:rsidR="00F36ADE" w:rsidRPr="00843808" w:rsidRDefault="00F36ADE" w:rsidP="007B1E91">
      <w:pPr>
        <w:jc w:val="both"/>
        <w:rPr>
          <w:rFonts w:ascii="Garamond" w:hAnsi="Garamond"/>
        </w:rPr>
      </w:pPr>
      <w:r w:rsidRPr="00843808">
        <w:rPr>
          <w:rFonts w:ascii="Garamond" w:hAnsi="Garamond"/>
          <w:lang w:val="en-AU"/>
        </w:rPr>
        <w:t xml:space="preserve">I certainly hope and pray that each of us will be READY WHEN JESUS COMES AGAIN, not only OURSELVES, BUT OUR FAMILIES AS WELL, don't you?  Why don't we make sure by re-consecrating ourselves to GOD RIGHT NOW?  </w:t>
      </w:r>
    </w:p>
    <w:sectPr w:rsidR="00F36ADE" w:rsidRPr="00843808" w:rsidSect="00843808">
      <w:pgSz w:w="11907" w:h="16840" w:code="9"/>
      <w:pgMar w:top="1440" w:right="1440" w:bottom="1440" w:left="1440" w:header="677" w:footer="677"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122A8" w:rsidRDefault="000122A8">
      <w:r>
        <w:separator/>
      </w:r>
    </w:p>
  </w:endnote>
  <w:endnote w:type="continuationSeparator" w:id="0">
    <w:p w:rsidR="000122A8" w:rsidRDefault="000122A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122A8" w:rsidRDefault="000122A8">
      <w:r>
        <w:separator/>
      </w:r>
    </w:p>
  </w:footnote>
  <w:footnote w:type="continuationSeparator" w:id="0">
    <w:p w:rsidR="000122A8" w:rsidRDefault="000122A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ctiveWritingStyle w:appName="MSWord" w:lang="en-US" w:vendorID="64" w:dllVersion="131077" w:nlCheck="1" w:checkStyle="1"/>
  <w:activeWritingStyle w:appName="MSWord" w:lang="en-AU" w:vendorID="64" w:dllVersion="131077" w:nlCheck="1" w:checkStyle="1"/>
  <w:activeWritingStyle w:appName="MSWord" w:lang="en-AU" w:vendorID="64" w:dllVersion="131078" w:nlCheck="1" w:checkStyle="1"/>
  <w:activeWritingStyle w:appName="MSWord" w:lang="en-US" w:vendorID="64" w:dllVersion="131078" w:nlCheck="1" w:checkStyle="1"/>
  <w:proofState w:spelling="clean" w:grammar="clean"/>
  <w:attachedTemplate r:id="rId1"/>
  <w:stylePaneFormatFilter w:val="3F01"/>
  <w:defaultTabStop w:val="720"/>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rsids>
    <w:rsidRoot w:val="00C835EE"/>
    <w:rsid w:val="000122A8"/>
    <w:rsid w:val="007B1E91"/>
    <w:rsid w:val="00843808"/>
    <w:rsid w:val="00C835EE"/>
    <w:rsid w:val="00D72EE1"/>
    <w:rsid w:val="00F36AD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odyText">
    <w:name w:val="Body Text"/>
    <w:basedOn w:val="Normal"/>
    <w:pPr>
      <w:keepLines/>
      <w:jc w:val="both"/>
    </w:pPr>
    <w:rPr>
      <w:lang w:val="en-AU"/>
    </w:rPr>
  </w:style>
  <w:style w:type="paragraph" w:styleId="PlainText">
    <w:name w:val="Plain Text"/>
    <w:basedOn w:val="Normal"/>
    <w:link w:val="PlainTextChar"/>
    <w:rsid w:val="00D72EE1"/>
    <w:rPr>
      <w:rFonts w:ascii="Courier New" w:hAnsi="Courier New"/>
      <w:sz w:val="20"/>
      <w:szCs w:val="20"/>
      <w:lang w:val="en-AU"/>
    </w:rPr>
  </w:style>
  <w:style w:type="character" w:customStyle="1" w:styleId="PlainTextChar">
    <w:name w:val="Plain Text Char"/>
    <w:basedOn w:val="DefaultParagraphFont"/>
    <w:link w:val="PlainText"/>
    <w:rsid w:val="00D72EE1"/>
    <w:rPr>
      <w:rFonts w:ascii="Courier New" w:hAnsi="Courier New"/>
      <w:lang w:val="en-A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WINDOWS\Application%20Data\Microsoft\Templates\Bible%20Study%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Bible Study Template</Template>
  <TotalTime>3</TotalTime>
  <Pages>7</Pages>
  <Words>2540</Words>
  <Characters>14481</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1844 AND ITS SIGNIFICANCE IN OTHER AREAS</vt:lpstr>
    </vt:vector>
  </TitlesOfParts>
  <Company>Go Media</Company>
  <LinksUpToDate>false</LinksUpToDate>
  <CharactersWithSpaces>16988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1844 AND ITS SIGNIFICANCE IN OTHER AREAS</dc:title>
  <dc:creator>Givney</dc:creator>
  <cp:lastModifiedBy>CCAMACHO</cp:lastModifiedBy>
  <cp:revision>4</cp:revision>
  <cp:lastPrinted>2002-05-15T02:08:00Z</cp:lastPrinted>
  <dcterms:created xsi:type="dcterms:W3CDTF">2010-11-08T22:18:00Z</dcterms:created>
  <dcterms:modified xsi:type="dcterms:W3CDTF">2010-11-08T22:37:00Z</dcterms:modified>
</cp:coreProperties>
</file>